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rStyle w:val="aa"/>
          <w:b/>
          <w:bCs/>
          <w:color w:val="auto"/>
          <w:rtl/>
        </w:rPr>
        <w:tag w:val="txtFileName"/>
        <w:id w:val="76855765"/>
        <w:placeholder>
          <w:docPart w:val="93108F288B10448BB362E80718C50747"/>
        </w:placeholder>
      </w:sdtPr>
      <w:sdtEndPr>
        <w:rPr>
          <w:rStyle w:val="a0"/>
        </w:rPr>
      </w:sdtEndPr>
      <w:sdtContent>
        <w:p w14:paraId="778784B5" w14:textId="25FD1600" w:rsidR="00B94A3A" w:rsidRDefault="00564DED" w:rsidP="000A1FC0">
          <w:pPr>
            <w:spacing w:before="60" w:after="0" w:line="240" w:lineRule="auto"/>
            <w:ind w:left="7920"/>
            <w:jc w:val="both"/>
            <w:rPr>
              <w:b/>
              <w:bCs/>
              <w:color w:val="auto"/>
              <w:rtl/>
            </w:rPr>
          </w:pPr>
          <w:r w:rsidRPr="002D39CC">
            <w:rPr>
              <w:rStyle w:val="aa"/>
              <w:b/>
              <w:bCs/>
              <w:color w:val="auto"/>
              <w:rtl/>
            </w:rPr>
            <w:t xml:space="preserve"> </w:t>
          </w:r>
          <w:r w:rsidR="00B94A3A">
            <w:rPr>
              <w:rFonts w:hint="cs"/>
              <w:b/>
              <w:bCs/>
              <w:color w:val="auto"/>
              <w:rtl/>
            </w:rPr>
            <w:t>‏</w:t>
          </w:r>
          <w:r w:rsidR="003A65EE">
            <w:rPr>
              <w:rFonts w:hint="cs"/>
              <w:b/>
              <w:bCs/>
              <w:color w:val="auto"/>
              <w:rtl/>
            </w:rPr>
            <w:t>י</w:t>
          </w:r>
          <w:r w:rsidR="004B7568">
            <w:rPr>
              <w:rFonts w:hint="cs"/>
              <w:b/>
              <w:bCs/>
              <w:color w:val="auto"/>
              <w:rtl/>
            </w:rPr>
            <w:t xml:space="preserve">' </w:t>
          </w:r>
          <w:proofErr w:type="spellStart"/>
          <w:r w:rsidR="003A65EE">
            <w:rPr>
              <w:rFonts w:hint="cs"/>
              <w:b/>
              <w:bCs/>
              <w:color w:val="auto"/>
              <w:rtl/>
            </w:rPr>
            <w:t>מרחשון</w:t>
          </w:r>
          <w:proofErr w:type="spellEnd"/>
          <w:r w:rsidR="009C5595">
            <w:rPr>
              <w:rFonts w:hint="cs"/>
              <w:b/>
              <w:bCs/>
              <w:color w:val="auto"/>
              <w:rtl/>
            </w:rPr>
            <w:t xml:space="preserve"> תשע"ח</w:t>
          </w:r>
        </w:p>
        <w:p w14:paraId="24FB1921" w14:textId="3C672B8B" w:rsidR="00866086" w:rsidRPr="002D39CC" w:rsidRDefault="00B94A3A" w:rsidP="000A1FC0">
          <w:pPr>
            <w:spacing w:before="60" w:after="0" w:line="240" w:lineRule="auto"/>
            <w:ind w:left="7920"/>
            <w:jc w:val="both"/>
            <w:rPr>
              <w:b/>
              <w:bCs/>
              <w:color w:val="auto"/>
              <w:rtl/>
            </w:rPr>
          </w:pPr>
          <w:r>
            <w:rPr>
              <w:rFonts w:hint="cs"/>
              <w:b/>
              <w:bCs/>
              <w:color w:val="auto"/>
              <w:rtl/>
            </w:rPr>
            <w:t>‏</w:t>
          </w:r>
          <w:r w:rsidR="003A65EE">
            <w:rPr>
              <w:rFonts w:hint="cs"/>
              <w:b/>
              <w:bCs/>
              <w:color w:val="auto"/>
              <w:rtl/>
            </w:rPr>
            <w:t>30</w:t>
          </w:r>
          <w:r>
            <w:rPr>
              <w:b/>
              <w:bCs/>
              <w:color w:val="auto"/>
              <w:rtl/>
            </w:rPr>
            <w:t xml:space="preserve"> </w:t>
          </w:r>
          <w:r w:rsidR="003A65EE">
            <w:rPr>
              <w:rFonts w:hint="cs"/>
              <w:b/>
              <w:bCs/>
              <w:color w:val="auto"/>
              <w:rtl/>
            </w:rPr>
            <w:t>אוקטובר</w:t>
          </w:r>
          <w:r>
            <w:rPr>
              <w:b/>
              <w:bCs/>
              <w:color w:val="auto"/>
              <w:rtl/>
            </w:rPr>
            <w:t>, 2017</w:t>
          </w:r>
        </w:p>
      </w:sdtContent>
    </w:sdt>
    <w:sdt>
      <w:sdtPr>
        <w:rPr>
          <w:rFonts w:eastAsiaTheme="minorEastAsia"/>
          <w:b/>
          <w:bCs/>
          <w:rtl/>
        </w:rPr>
        <w:tag w:val="txtDelivery"/>
        <w:id w:val="-829136218"/>
        <w:placeholder>
          <w:docPart w:val="2A4FE38A9FCE458E9D37C023844CC0E1"/>
        </w:placeholder>
        <w:showingPlcHdr/>
      </w:sdtPr>
      <w:sdtEndPr>
        <w:rPr>
          <w:color w:val="auto"/>
        </w:rPr>
      </w:sdtEndPr>
      <w:sdtContent>
        <w:p w14:paraId="4FFFC6C0" w14:textId="77777777" w:rsidR="00564DED" w:rsidRPr="002D39CC" w:rsidRDefault="00564DED" w:rsidP="000A1FC0">
          <w:pPr>
            <w:spacing w:after="0" w:line="240" w:lineRule="auto"/>
            <w:ind w:left="7920"/>
            <w:rPr>
              <w:rFonts w:eastAsiaTheme="minorEastAsia"/>
              <w:b/>
              <w:bCs/>
              <w:color w:val="auto"/>
              <w:rtl/>
            </w:rPr>
          </w:pPr>
          <w:r w:rsidRPr="002D39CC">
            <w:rPr>
              <w:rFonts w:eastAsiaTheme="minorEastAsia"/>
              <w:b/>
              <w:bCs/>
              <w:color w:val="auto"/>
              <w:rtl/>
            </w:rPr>
            <w:t xml:space="preserve"> </w:t>
          </w:r>
        </w:p>
      </w:sdtContent>
    </w:sdt>
    <w:p w14:paraId="6A3B6307" w14:textId="77777777" w:rsidR="0096503C" w:rsidRPr="00E103B7" w:rsidRDefault="0096503C" w:rsidP="0096503C">
      <w:pPr>
        <w:pStyle w:val="af5"/>
        <w:rPr>
          <w:sz w:val="28"/>
          <w:u w:val="single"/>
          <w:rtl/>
        </w:rPr>
      </w:pPr>
      <w:r>
        <w:rPr>
          <w:sz w:val="28"/>
          <w:u w:val="single"/>
          <w:rtl/>
        </w:rPr>
        <w:t>מכרז</w:t>
      </w:r>
      <w:r>
        <w:rPr>
          <w:rFonts w:hint="cs"/>
          <w:sz w:val="28"/>
          <w:u w:val="single"/>
          <w:rtl/>
        </w:rPr>
        <w:t xml:space="preserve"> מס' 106/2017</w:t>
      </w:r>
    </w:p>
    <w:p w14:paraId="0352E9D3" w14:textId="77777777" w:rsidR="0096503C" w:rsidRPr="00BB6AB1" w:rsidRDefault="0096503C" w:rsidP="0096503C">
      <w:pPr>
        <w:pStyle w:val="af5"/>
        <w:rPr>
          <w:sz w:val="28"/>
          <w:u w:val="single"/>
        </w:rPr>
      </w:pPr>
    </w:p>
    <w:p w14:paraId="1EE0F4CF" w14:textId="77777777" w:rsidR="0096503C" w:rsidRDefault="0096503C" w:rsidP="0096503C">
      <w:pPr>
        <w:jc w:val="center"/>
        <w:rPr>
          <w:rtl/>
        </w:rPr>
      </w:pPr>
      <w:r w:rsidRPr="00597494">
        <w:rPr>
          <w:rFonts w:hint="cs"/>
          <w:b/>
          <w:bCs/>
          <w:sz w:val="28"/>
          <w:szCs w:val="28"/>
          <w:rtl/>
        </w:rPr>
        <w:t xml:space="preserve">לקבלת שירותים לטיפול בהליכי </w:t>
      </w:r>
      <w:r w:rsidRPr="00597494">
        <w:rPr>
          <w:b/>
          <w:bCs/>
          <w:sz w:val="28"/>
          <w:szCs w:val="28"/>
          <w:rtl/>
        </w:rPr>
        <w:t xml:space="preserve">הסדר קרקעות </w:t>
      </w:r>
      <w:r w:rsidRPr="00597494">
        <w:rPr>
          <w:rFonts w:hint="cs"/>
          <w:b/>
          <w:bCs/>
          <w:sz w:val="28"/>
          <w:szCs w:val="28"/>
          <w:rtl/>
        </w:rPr>
        <w:t xml:space="preserve">ובדיקת זכויות במקרקעין </w:t>
      </w:r>
      <w:r w:rsidRPr="00597494">
        <w:rPr>
          <w:b/>
          <w:bCs/>
          <w:sz w:val="28"/>
          <w:szCs w:val="28"/>
          <w:rtl/>
        </w:rPr>
        <w:t>ב</w:t>
      </w:r>
      <w:r w:rsidRPr="00597494">
        <w:rPr>
          <w:rFonts w:hint="cs"/>
          <w:b/>
          <w:bCs/>
          <w:sz w:val="28"/>
          <w:szCs w:val="28"/>
          <w:rtl/>
        </w:rPr>
        <w:t>מרחבים</w:t>
      </w:r>
      <w:r w:rsidRPr="00597494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חיפה והצפון</w:t>
      </w:r>
      <w:r w:rsidRPr="00597494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של רשות מקרקעי ישראל</w:t>
      </w:r>
      <w:r>
        <w:rPr>
          <w:rFonts w:hint="cs"/>
          <w:rtl/>
        </w:rPr>
        <w:t>.</w:t>
      </w:r>
    </w:p>
    <w:p w14:paraId="6884AD28" w14:textId="77777777" w:rsidR="00DA20A6" w:rsidRDefault="00F6227B" w:rsidP="000A1FC0">
      <w:pPr>
        <w:spacing w:after="0" w:line="259" w:lineRule="auto"/>
        <w:ind w:left="594"/>
        <w:jc w:val="center"/>
        <w:rPr>
          <w:rFonts w:ascii="Times New Roman" w:eastAsia="Times New Roman" w:hAnsi="Times New Roman"/>
          <w:color w:val="auto"/>
          <w:rtl/>
        </w:rPr>
      </w:pPr>
      <w:r w:rsidRPr="00F6227B">
        <w:rPr>
          <w:rFonts w:ascii="Arial" w:eastAsia="Arial" w:hAnsi="Arial" w:hint="cs"/>
          <w:b/>
          <w:bCs/>
          <w:color w:val="auto"/>
          <w:rtl/>
        </w:rPr>
        <w:br/>
      </w:r>
      <w:r w:rsidR="0076570D" w:rsidRPr="002D39CC">
        <w:rPr>
          <w:rFonts w:ascii="Arial" w:eastAsia="Arial" w:hAnsi="Arial" w:hint="eastAsia"/>
          <w:b/>
          <w:bCs/>
          <w:color w:val="auto"/>
          <w:rtl/>
        </w:rPr>
        <w:t>תשובות</w:t>
      </w:r>
      <w:r w:rsidR="0076570D" w:rsidRPr="002D39CC">
        <w:rPr>
          <w:rFonts w:ascii="Arial" w:eastAsia="Arial" w:hAnsi="Arial"/>
          <w:b/>
          <w:bCs/>
          <w:color w:val="auto"/>
          <w:rtl/>
        </w:rPr>
        <w:t xml:space="preserve"> </w:t>
      </w:r>
      <w:r w:rsidR="0076570D" w:rsidRPr="002D39CC">
        <w:rPr>
          <w:rFonts w:ascii="Arial" w:eastAsia="Arial" w:hAnsi="Arial" w:hint="eastAsia"/>
          <w:b/>
          <w:bCs/>
          <w:color w:val="auto"/>
          <w:rtl/>
        </w:rPr>
        <w:t>לשאלות</w:t>
      </w:r>
      <w:r w:rsidR="0076570D" w:rsidRPr="002D39CC">
        <w:rPr>
          <w:rFonts w:ascii="Arial" w:eastAsia="Arial" w:hAnsi="Arial"/>
          <w:b/>
          <w:bCs/>
          <w:color w:val="auto"/>
          <w:rtl/>
        </w:rPr>
        <w:t xml:space="preserve"> </w:t>
      </w:r>
      <w:r w:rsidR="0076570D" w:rsidRPr="002D39CC">
        <w:rPr>
          <w:rFonts w:ascii="Arial" w:eastAsia="Arial" w:hAnsi="Arial" w:hint="eastAsia"/>
          <w:b/>
          <w:bCs/>
          <w:color w:val="auto"/>
          <w:rtl/>
        </w:rPr>
        <w:t>הבהרה</w:t>
      </w:r>
    </w:p>
    <w:p w14:paraId="092CA561" w14:textId="371C62AC" w:rsidR="00564DED" w:rsidRDefault="00564DED" w:rsidP="000A1FC0">
      <w:pPr>
        <w:spacing w:after="110" w:line="259" w:lineRule="auto"/>
        <w:ind w:left="594"/>
        <w:jc w:val="center"/>
        <w:rPr>
          <w:rFonts w:ascii="Arial" w:eastAsia="Arial" w:hAnsi="Arial"/>
          <w:color w:val="auto"/>
          <w:rtl/>
        </w:rPr>
      </w:pPr>
      <w:r w:rsidRPr="002D39CC">
        <w:rPr>
          <w:rFonts w:ascii="Arial" w:eastAsia="Arial" w:hAnsi="Arial" w:hint="eastAsia"/>
          <w:color w:val="auto"/>
          <w:rtl/>
        </w:rPr>
        <w:t>כל</w:t>
      </w:r>
      <w:r w:rsidRPr="002D39CC">
        <w:rPr>
          <w:rFonts w:ascii="Arial" w:eastAsia="Arial" w:hAnsi="Arial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האמור</w:t>
      </w:r>
      <w:r w:rsidRPr="002D39CC">
        <w:rPr>
          <w:rFonts w:ascii="Arial" w:eastAsia="Arial" w:hAnsi="Arial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להלן</w:t>
      </w:r>
      <w:r w:rsidRPr="002D39CC">
        <w:rPr>
          <w:rFonts w:ascii="Arial" w:eastAsia="Arial" w:hAnsi="Arial"/>
          <w:color w:val="auto"/>
          <w:rtl/>
        </w:rPr>
        <w:t xml:space="preserve"> ה</w:t>
      </w:r>
      <w:r w:rsidRPr="002D39CC">
        <w:rPr>
          <w:rFonts w:ascii="Arial" w:eastAsia="Arial" w:hAnsi="Arial" w:hint="eastAsia"/>
          <w:color w:val="auto"/>
          <w:rtl/>
        </w:rPr>
        <w:t>וא</w:t>
      </w:r>
      <w:r w:rsidRPr="002D39CC">
        <w:rPr>
          <w:rFonts w:ascii="Arial" w:eastAsia="Arial" w:hAnsi="Arial"/>
          <w:color w:val="auto"/>
          <w:rtl/>
        </w:rPr>
        <w:t xml:space="preserve"> חלק מחייב ובלתי נפרד ממסמכי המכרז.</w:t>
      </w:r>
    </w:p>
    <w:p w14:paraId="10D1392E" w14:textId="77777777" w:rsidR="00564DED" w:rsidRPr="002D39CC" w:rsidRDefault="00564DED" w:rsidP="000A1FC0">
      <w:pPr>
        <w:spacing w:after="0" w:line="259" w:lineRule="auto"/>
        <w:ind w:left="551"/>
        <w:rPr>
          <w:rFonts w:eastAsiaTheme="minorEastAsia"/>
          <w:color w:val="auto"/>
          <w:rtl/>
        </w:rPr>
      </w:pPr>
      <w:r w:rsidRPr="002D39CC">
        <w:rPr>
          <w:rFonts w:ascii="Arial" w:eastAsia="Arial" w:hAnsi="Arial"/>
          <w:color w:val="auto"/>
          <w:rtl/>
        </w:rPr>
        <w:t>המציע</w:t>
      </w:r>
      <w:r w:rsidRPr="002D39CC">
        <w:rPr>
          <w:rFonts w:ascii="Times New Roman" w:eastAsia="Times New Roman" w:hAnsi="Times New Roman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יחתום</w:t>
      </w:r>
      <w:r w:rsidRPr="002D39CC">
        <w:rPr>
          <w:rFonts w:ascii="Arial" w:eastAsia="Arial" w:hAnsi="Arial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על</w:t>
      </w:r>
      <w:r w:rsidRPr="002D39CC">
        <w:rPr>
          <w:rFonts w:ascii="Arial" w:eastAsia="Arial" w:hAnsi="Arial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מסמך</w:t>
      </w:r>
      <w:r w:rsidRPr="002D39CC">
        <w:rPr>
          <w:rFonts w:ascii="Arial" w:eastAsia="Arial" w:hAnsi="Arial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זה</w:t>
      </w:r>
      <w:r w:rsidRPr="002D39CC">
        <w:rPr>
          <w:rFonts w:ascii="Arial" w:eastAsia="Arial" w:hAnsi="Arial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ויצרף</w:t>
      </w:r>
      <w:r w:rsidRPr="002D39CC">
        <w:rPr>
          <w:rFonts w:ascii="Arial" w:eastAsia="Arial" w:hAnsi="Arial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אותו</w:t>
      </w:r>
      <w:r w:rsidRPr="002D39CC">
        <w:rPr>
          <w:rFonts w:ascii="Arial" w:eastAsia="Arial" w:hAnsi="Arial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להצעתו</w:t>
      </w:r>
      <w:r w:rsidRPr="002D39CC">
        <w:rPr>
          <w:rFonts w:ascii="Arial" w:eastAsia="Arial" w:hAnsi="Arial"/>
          <w:color w:val="auto"/>
          <w:rtl/>
        </w:rPr>
        <w:t xml:space="preserve"> </w:t>
      </w:r>
    </w:p>
    <w:p w14:paraId="458B635E" w14:textId="77777777" w:rsidR="00B518F8" w:rsidRPr="002D39CC" w:rsidRDefault="00B518F8" w:rsidP="000A1FC0">
      <w:pPr>
        <w:spacing w:after="0" w:line="259" w:lineRule="auto"/>
        <w:ind w:left="551"/>
        <w:rPr>
          <w:rFonts w:eastAsiaTheme="minorEastAsia"/>
          <w:color w:val="auto"/>
        </w:rPr>
      </w:pPr>
    </w:p>
    <w:p w14:paraId="0F6FD5D5" w14:textId="77777777" w:rsidR="00564DED" w:rsidRPr="002D39CC" w:rsidRDefault="00564DED" w:rsidP="000A1FC0">
      <w:pPr>
        <w:bidi w:val="0"/>
        <w:spacing w:after="0" w:line="259" w:lineRule="auto"/>
        <w:ind w:left="551" w:right="3"/>
        <w:rPr>
          <w:rFonts w:eastAsiaTheme="minorEastAsia"/>
          <w:color w:val="auto"/>
        </w:rPr>
      </w:pPr>
      <w:r w:rsidRPr="002D39CC">
        <w:rPr>
          <w:rFonts w:ascii="Calibri" w:eastAsia="Calibri" w:hAnsi="Calibri"/>
          <w:color w:val="auto"/>
        </w:rPr>
        <w:t xml:space="preserve"> </w:t>
      </w:r>
    </w:p>
    <w:p w14:paraId="506B0732" w14:textId="77777777" w:rsidR="00564DED" w:rsidRPr="002D39CC" w:rsidRDefault="00564DED" w:rsidP="000A1FC0">
      <w:pPr>
        <w:tabs>
          <w:tab w:val="center" w:pos="4820"/>
          <w:tab w:val="center" w:pos="8520"/>
        </w:tabs>
        <w:spacing w:after="0" w:line="259" w:lineRule="auto"/>
        <w:ind w:left="551"/>
        <w:rPr>
          <w:rFonts w:eastAsiaTheme="minorEastAsia"/>
          <w:color w:val="auto"/>
        </w:rPr>
      </w:pPr>
      <w:r w:rsidRPr="002D39CC">
        <w:rPr>
          <w:rFonts w:ascii="Arial" w:eastAsia="Arial" w:hAnsi="Arial"/>
          <w:color w:val="auto"/>
          <w:rtl/>
        </w:rPr>
        <w:t>שם</w:t>
      </w:r>
      <w:r w:rsidRPr="002D39CC">
        <w:rPr>
          <w:rFonts w:ascii="Times New Roman" w:eastAsia="Times New Roman" w:hAnsi="Times New Roman"/>
          <w:color w:val="auto"/>
          <w:rtl/>
        </w:rPr>
        <w:t xml:space="preserve"> </w:t>
      </w:r>
      <w:r w:rsidRPr="002D39CC">
        <w:rPr>
          <w:rFonts w:ascii="Arial" w:eastAsia="Arial" w:hAnsi="Arial"/>
          <w:color w:val="auto"/>
          <w:rtl/>
        </w:rPr>
        <w:t>המציע</w:t>
      </w:r>
      <w:r w:rsidRPr="002D39CC">
        <w:rPr>
          <w:rFonts w:ascii="Times New Roman" w:eastAsia="Times New Roman" w:hAnsi="Times New Roman"/>
          <w:color w:val="auto"/>
          <w:rtl/>
        </w:rPr>
        <w:t xml:space="preserve">:__________________                 </w:t>
      </w:r>
      <w:r w:rsidRPr="002D39CC">
        <w:rPr>
          <w:rFonts w:ascii="Arial" w:eastAsia="Arial" w:hAnsi="Arial"/>
          <w:color w:val="auto"/>
          <w:rtl/>
        </w:rPr>
        <w:t>תאריך</w:t>
      </w:r>
      <w:r w:rsidRPr="002D39CC">
        <w:rPr>
          <w:rFonts w:ascii="Times New Roman" w:eastAsia="Times New Roman" w:hAnsi="Times New Roman"/>
          <w:color w:val="auto"/>
          <w:rtl/>
        </w:rPr>
        <w:t>:______________________</w:t>
      </w:r>
      <w:r w:rsidRPr="002D39CC">
        <w:rPr>
          <w:rFonts w:ascii="Calibri" w:eastAsia="Calibri" w:hAnsi="Calibri"/>
          <w:color w:val="auto"/>
          <w:rtl/>
        </w:rPr>
        <w:tab/>
        <w:t xml:space="preserve"> </w:t>
      </w:r>
    </w:p>
    <w:p w14:paraId="34FFF98F" w14:textId="77777777" w:rsidR="00564DED" w:rsidRPr="002D39CC" w:rsidRDefault="00564DED" w:rsidP="000A1FC0">
      <w:pPr>
        <w:bidi w:val="0"/>
        <w:spacing w:after="0" w:line="259" w:lineRule="auto"/>
        <w:ind w:left="551" w:right="236"/>
        <w:jc w:val="center"/>
        <w:rPr>
          <w:rFonts w:eastAsiaTheme="minorEastAsia"/>
          <w:color w:val="auto"/>
        </w:rPr>
      </w:pPr>
      <w:r w:rsidRPr="002D39CC">
        <w:rPr>
          <w:rFonts w:ascii="Calibri" w:eastAsia="Calibri" w:hAnsi="Calibri"/>
          <w:color w:val="auto"/>
        </w:rPr>
        <w:t xml:space="preserve"> </w:t>
      </w:r>
    </w:p>
    <w:p w14:paraId="617ABD3C" w14:textId="5702372D" w:rsidR="00E60619" w:rsidRDefault="00564DED" w:rsidP="0096503C">
      <w:pPr>
        <w:bidi w:val="0"/>
        <w:spacing w:before="120" w:after="120" w:line="240" w:lineRule="auto"/>
        <w:ind w:left="551"/>
        <w:jc w:val="right"/>
        <w:rPr>
          <w:rFonts w:eastAsiaTheme="minorEastAsia"/>
          <w:color w:val="auto"/>
        </w:rPr>
      </w:pPr>
      <w:r w:rsidRPr="002D39CC">
        <w:rPr>
          <w:rFonts w:ascii="Arial" w:eastAsia="Arial" w:hAnsi="Arial"/>
          <w:color w:val="auto"/>
          <w:rtl/>
        </w:rPr>
        <w:t>חותמת</w:t>
      </w:r>
      <w:r w:rsidRPr="002D39CC">
        <w:rPr>
          <w:rFonts w:ascii="Times New Roman" w:eastAsia="Times New Roman" w:hAnsi="Times New Roman"/>
          <w:color w:val="auto"/>
          <w:rtl/>
        </w:rPr>
        <w:t xml:space="preserve"> </w:t>
      </w:r>
      <w:r w:rsidRPr="002D39CC">
        <w:rPr>
          <w:rFonts w:ascii="Arial" w:eastAsia="Arial" w:hAnsi="Arial"/>
          <w:color w:val="auto"/>
          <w:rtl/>
        </w:rPr>
        <w:t>תאגיד</w:t>
      </w:r>
      <w:r w:rsidRPr="002D39CC">
        <w:rPr>
          <w:rFonts w:ascii="Times New Roman" w:eastAsia="Times New Roman" w:hAnsi="Times New Roman"/>
          <w:color w:val="auto"/>
          <w:rtl/>
        </w:rPr>
        <w:t xml:space="preserve">: __________________ </w:t>
      </w:r>
      <w:r w:rsidRPr="002D39CC">
        <w:rPr>
          <w:rFonts w:ascii="Arial" w:eastAsia="Arial" w:hAnsi="Arial"/>
          <w:color w:val="auto"/>
          <w:rtl/>
        </w:rPr>
        <w:t>חתימה</w:t>
      </w:r>
      <w:r w:rsidRPr="002D39CC">
        <w:rPr>
          <w:rFonts w:ascii="Times New Roman" w:eastAsia="Times New Roman" w:hAnsi="Times New Roman"/>
          <w:color w:val="auto"/>
          <w:rtl/>
        </w:rPr>
        <w:t>: _______________________</w:t>
      </w:r>
      <w:r w:rsidRPr="002D39CC">
        <w:rPr>
          <w:rFonts w:ascii="Times New Roman" w:eastAsia="Times New Roman" w:hAnsi="Times New Roman"/>
          <w:color w:val="auto"/>
          <w:rtl/>
        </w:rPr>
        <w:br/>
      </w:r>
      <w:r w:rsidRPr="002D39CC">
        <w:rPr>
          <w:rFonts w:ascii="Times New Roman" w:eastAsia="Times New Roman" w:hAnsi="Times New Roman"/>
          <w:color w:val="auto"/>
          <w:rtl/>
        </w:rPr>
        <w:br/>
      </w:r>
    </w:p>
    <w:p w14:paraId="0B0B9942" w14:textId="5DD5CB5E" w:rsidR="0096503C" w:rsidRDefault="00AD6C3B" w:rsidP="00AD6C3B">
      <w:pPr>
        <w:spacing w:before="120" w:after="120" w:line="240" w:lineRule="auto"/>
        <w:ind w:left="551"/>
        <w:rPr>
          <w:rFonts w:eastAsiaTheme="minorEastAsia"/>
          <w:color w:val="auto"/>
          <w:rtl/>
        </w:rPr>
      </w:pPr>
      <w:r>
        <w:rPr>
          <w:rFonts w:eastAsiaTheme="minorEastAsia" w:hint="cs"/>
          <w:color w:val="auto"/>
          <w:rtl/>
        </w:rPr>
        <w:t xml:space="preserve">שאלה: </w:t>
      </w:r>
      <w:r w:rsidRPr="00AD6C3B">
        <w:rPr>
          <w:rFonts w:eastAsiaTheme="minorEastAsia" w:hint="cs"/>
          <w:color w:val="auto"/>
          <w:rtl/>
        </w:rPr>
        <w:t>האם</w:t>
      </w:r>
      <w:r w:rsidRPr="00AD6C3B">
        <w:rPr>
          <w:rFonts w:eastAsiaTheme="minorEastAsia"/>
          <w:color w:val="auto"/>
          <w:rtl/>
        </w:rPr>
        <w:t xml:space="preserve"> </w:t>
      </w:r>
      <w:r w:rsidRPr="00AD6C3B">
        <w:rPr>
          <w:rFonts w:eastAsiaTheme="minorEastAsia" w:hint="cs"/>
          <w:color w:val="auto"/>
          <w:rtl/>
        </w:rPr>
        <w:t>המכרז</w:t>
      </w:r>
      <w:r w:rsidRPr="00AD6C3B">
        <w:rPr>
          <w:rFonts w:eastAsiaTheme="minorEastAsia"/>
          <w:color w:val="auto"/>
          <w:rtl/>
        </w:rPr>
        <w:t xml:space="preserve"> </w:t>
      </w:r>
      <w:r w:rsidRPr="00AD6C3B">
        <w:rPr>
          <w:rFonts w:eastAsiaTheme="minorEastAsia" w:hint="cs"/>
          <w:color w:val="auto"/>
          <w:rtl/>
        </w:rPr>
        <w:t>מיועד</w:t>
      </w:r>
      <w:r w:rsidRPr="00AD6C3B">
        <w:rPr>
          <w:rFonts w:eastAsiaTheme="minorEastAsia"/>
          <w:color w:val="auto"/>
          <w:rtl/>
        </w:rPr>
        <w:t xml:space="preserve"> </w:t>
      </w:r>
      <w:r w:rsidRPr="00AD6C3B">
        <w:rPr>
          <w:rFonts w:eastAsiaTheme="minorEastAsia" w:hint="cs"/>
          <w:color w:val="auto"/>
          <w:rtl/>
        </w:rPr>
        <w:t>לעורכי</w:t>
      </w:r>
      <w:r w:rsidRPr="00AD6C3B">
        <w:rPr>
          <w:rFonts w:eastAsiaTheme="minorEastAsia"/>
          <w:color w:val="auto"/>
          <w:rtl/>
        </w:rPr>
        <w:t xml:space="preserve"> </w:t>
      </w:r>
      <w:r w:rsidRPr="00AD6C3B">
        <w:rPr>
          <w:rFonts w:eastAsiaTheme="minorEastAsia" w:hint="cs"/>
          <w:color w:val="auto"/>
          <w:rtl/>
        </w:rPr>
        <w:t>דין</w:t>
      </w:r>
      <w:r>
        <w:rPr>
          <w:rFonts w:eastAsiaTheme="minorEastAsia" w:hint="cs"/>
          <w:color w:val="auto"/>
          <w:rtl/>
        </w:rPr>
        <w:t>?</w:t>
      </w:r>
    </w:p>
    <w:p w14:paraId="6DE7AB9D" w14:textId="2E261BC6" w:rsidR="00AD6C3B" w:rsidRPr="002D39CC" w:rsidRDefault="00AD6C3B" w:rsidP="00AD6C3B">
      <w:pPr>
        <w:spacing w:before="120" w:after="120" w:line="240" w:lineRule="auto"/>
        <w:ind w:left="551"/>
        <w:rPr>
          <w:rFonts w:eastAsiaTheme="minorEastAsia"/>
          <w:color w:val="auto"/>
          <w:rtl/>
        </w:rPr>
      </w:pPr>
      <w:r>
        <w:rPr>
          <w:rFonts w:eastAsiaTheme="minorEastAsia" w:hint="cs"/>
          <w:color w:val="auto"/>
          <w:rtl/>
        </w:rPr>
        <w:t>תשובה: רשאי להגיש הצעה למכרז כל מי שעומד בתנאי הסף המפורטים בסעיף 5. לתנאי המכרז.</w:t>
      </w:r>
    </w:p>
    <w:sectPr w:rsidR="00AD6C3B" w:rsidRPr="002D39CC" w:rsidSect="00564DE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134" w:left="851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CDD68" w14:textId="77777777" w:rsidR="00B51D30" w:rsidRDefault="00B51D30" w:rsidP="0038772F">
      <w:pPr>
        <w:spacing w:after="0" w:line="240" w:lineRule="auto"/>
      </w:pPr>
      <w:r>
        <w:separator/>
      </w:r>
    </w:p>
  </w:endnote>
  <w:endnote w:type="continuationSeparator" w:id="0">
    <w:p w14:paraId="055C062D" w14:textId="77777777" w:rsidR="00B51D30" w:rsidRDefault="00B51D30" w:rsidP="00387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6750AD" w14:textId="77777777" w:rsidR="00564DED" w:rsidRDefault="00564DED" w:rsidP="00564DED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  <w:r w:rsidRPr="00AE2AEF">
      <w:rPr>
        <w:rFonts w:ascii="Tahoma" w:hAnsi="Tahoma" w:cs="Tahoma"/>
        <w:b/>
        <w:bCs/>
        <w:color w:val="665D58"/>
        <w:sz w:val="17"/>
        <w:szCs w:val="17"/>
        <w:rtl/>
      </w:rPr>
      <w:t xml:space="preserve">דף </w: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fldChar w:fldCharType="begin"/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instrText xml:space="preserve"> </w:instrText>
    </w:r>
    <w:r w:rsidRPr="00AE2AEF">
      <w:rPr>
        <w:rFonts w:ascii="Tahoma" w:hAnsi="Tahoma" w:cs="Tahoma"/>
        <w:b/>
        <w:bCs/>
        <w:color w:val="665D58"/>
        <w:sz w:val="17"/>
        <w:szCs w:val="17"/>
      </w:rPr>
      <w:instrText xml:space="preserve">PAGE </w:instrTex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instrText xml:space="preserve"> \* </w:instrText>
    </w:r>
    <w:r w:rsidRPr="00AE2AEF">
      <w:rPr>
        <w:rFonts w:ascii="Tahoma" w:hAnsi="Tahoma" w:cs="Tahoma"/>
        <w:b/>
        <w:bCs/>
        <w:color w:val="665D58"/>
        <w:sz w:val="17"/>
        <w:szCs w:val="17"/>
      </w:rPr>
      <w:instrText>MERGEFORMAT</w:instrTex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instrText xml:space="preserve"> </w:instrTex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fldChar w:fldCharType="separate"/>
    </w:r>
    <w:r w:rsidR="0096503C">
      <w:rPr>
        <w:rFonts w:ascii="Tahoma" w:hAnsi="Tahoma" w:cs="Tahoma"/>
        <w:b/>
        <w:bCs/>
        <w:noProof/>
        <w:color w:val="665D58"/>
        <w:sz w:val="17"/>
        <w:szCs w:val="17"/>
        <w:rtl/>
      </w:rPr>
      <w:t>3</w: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fldChar w:fldCharType="end"/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t xml:space="preserve"> מתוך </w:t>
    </w:r>
    <w:fldSimple w:instr=" NUMPAGES  \* MERGEFORMAT ">
      <w:r w:rsidR="007325F3" w:rsidRPr="007325F3">
        <w:rPr>
          <w:rFonts w:ascii="Tahoma" w:hAnsi="Tahoma" w:cs="Tahoma"/>
          <w:b/>
          <w:bCs/>
          <w:noProof/>
          <w:color w:val="665D58"/>
          <w:sz w:val="17"/>
          <w:szCs w:val="17"/>
          <w:rtl/>
        </w:rPr>
        <w:t>1</w:t>
      </w:r>
    </w:fldSimple>
  </w:p>
  <w:p w14:paraId="4A8ECF1E" w14:textId="77777777" w:rsidR="00564DED" w:rsidRDefault="00564DED" w:rsidP="00564DED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14:paraId="63AC9CAB" w14:textId="77777777" w:rsidR="00564DED" w:rsidRDefault="00564DED" w:rsidP="00564DED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14:paraId="7003461A" w14:textId="77777777" w:rsidR="00564DED" w:rsidRDefault="00564DED" w:rsidP="00564DED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14:paraId="48A5488F" w14:textId="77777777" w:rsidR="00564DED" w:rsidRPr="00AE2AEF" w:rsidRDefault="00564DED" w:rsidP="00564DED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sdt>
    <w:sdtPr>
      <w:rPr>
        <w:rFonts w:hint="cs"/>
      </w:rPr>
      <w:tag w:val="txtFooter;"/>
      <w:id w:val="100359172"/>
      <w:placeholder>
        <w:docPart w:val="E90D79F70C904F1EAC90ED01BCA4BBFF"/>
      </w:placeholder>
    </w:sdtPr>
    <w:sdtEndPr/>
    <w:sdtContent>
      <w:p w14:paraId="07DD6C32" w14:textId="77777777" w:rsidR="00564DED" w:rsidRPr="00C638A6" w:rsidRDefault="00C108EC" w:rsidP="00564DED">
        <w:pPr>
          <w:pStyle w:val="a8"/>
          <w:bidi w:val="0"/>
          <w:rPr>
            <w:rtl/>
          </w:rPr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741DB331" wp14:editId="32704587">
                  <wp:simplePos x="0" y="0"/>
                  <wp:positionH relativeFrom="column">
                    <wp:posOffset>-393065</wp:posOffset>
                  </wp:positionH>
                  <wp:positionV relativeFrom="paragraph">
                    <wp:posOffset>-354965</wp:posOffset>
                  </wp:positionV>
                  <wp:extent cx="6035675" cy="656590"/>
                  <wp:effectExtent l="0" t="0" r="0" b="3175"/>
                  <wp:wrapNone/>
                  <wp:docPr id="18" name="Text Box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35675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BE3FE2" w14:textId="77777777" w:rsidR="00564DED" w:rsidRPr="000B44ED" w:rsidRDefault="00564DED" w:rsidP="00564DED">
                              <w:pPr>
                                <w:tabs>
                                  <w:tab w:val="left" w:pos="4823"/>
                                </w:tabs>
                                <w:spacing w:before="60" w:after="0" w:line="240" w:lineRule="auto"/>
                                <w:jc w:val="both"/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</w:pPr>
                            </w:p>
                            <w:p w14:paraId="5BA59FA9" w14:textId="77777777" w:rsidR="00564DED" w:rsidRPr="008F23E2" w:rsidRDefault="007325F3" w:rsidP="00564DED">
                              <w:pPr>
                                <w:tabs>
                                  <w:tab w:val="left" w:pos="4823"/>
                                  <w:tab w:val="right" w:pos="7819"/>
                                </w:tabs>
                                <w:spacing w:before="60" w:after="0" w:line="240" w:lineRule="auto"/>
                                <w:jc w:val="both"/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</w:pP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txtAddress"/>
                                  <w:id w:val="44988735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/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רח' הצבי 15 (בנין בזק), ת.ד. 2600, ירושלים 9438622</w:t>
                                  </w:r>
                                </w:sdtContent>
                              </w:sdt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</w:t>
                              </w:r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ab/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pasTel"/>
                                  <w:id w:val="371511766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/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|</w:t>
                                  </w:r>
                                </w:sdtContent>
                              </w:sdt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hdrTel"/>
                                  <w:id w:val="371511764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>
                                  <w:rPr>
                                    <w:rFonts w:asciiTheme="minorHAnsi" w:hAnsiTheme="minorHAnsi" w:cs="David"/>
                                    <w:color w:val="000000" w:themeColor="text1"/>
                                    <w:sz w:val="24"/>
                                    <w:szCs w:val="24"/>
                                  </w:rPr>
                                </w:sdtEndPr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טל':</w:t>
                                  </w:r>
                                </w:sdtContent>
                              </w:sdt>
                              <w:r w:rsidR="00564DED"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txtTel"/>
                                  <w:id w:val="221139470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/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073-2021111</w:t>
                                  </w:r>
                                </w:sdtContent>
                              </w:sdt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pasFax"/>
                                  <w:id w:val="371511767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/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|</w:t>
                                  </w:r>
                                </w:sdtContent>
                              </w:sdt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hdrFax"/>
                                  <w:id w:val="371511765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/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פקס:</w:t>
                                  </w:r>
                                </w:sdtContent>
                              </w:sdt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txtFax"/>
                                  <w:id w:val="221139471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/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02-6549001</w:t>
                                  </w:r>
                                </w:sdtContent>
                              </w:sdt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ab/>
                              </w:r>
                            </w:p>
                            <w:p w14:paraId="7BEAF912" w14:textId="77777777" w:rsidR="00564DED" w:rsidRPr="007E1890" w:rsidRDefault="007325F3" w:rsidP="00564DED">
                              <w:pPr>
                                <w:tabs>
                                  <w:tab w:val="left" w:pos="4823"/>
                                </w:tabs>
                                <w:spacing w:before="60" w:after="0" w:line="240" w:lineRule="auto"/>
                                <w:jc w:val="both"/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</w:pPr>
                              <w:hyperlink r:id="rId1" w:history="1">
                                <w:r w:rsidR="00564DED" w:rsidRPr="00577220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665D58"/>
                                    <w:spacing w:val="-4"/>
                                    <w:sz w:val="19"/>
                                    <w:szCs w:val="19"/>
                                  </w:rPr>
                                  <w:t>www.land.gov.il</w:t>
                                </w:r>
                              </w:hyperlink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 </w:t>
                              </w:r>
                              <w:r w:rsidR="00564DED" w:rsidRPr="00104B6E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  <w:r w:rsidR="00564DED" w:rsidRPr="00104B6E">
                                <w:rPr>
                                  <w:rFonts w:ascii="Tahoma" w:hAnsi="Tahoma" w:cs="Tahoma"/>
                                  <w:b/>
                                  <w:bCs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</w:t>
                              </w:r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מוקד טלפוני:  03-</w:t>
                              </w:r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9533333 </w:t>
                              </w:r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/ 5575*</w:t>
                              </w:r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 </w:t>
                              </w:r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 </w:t>
                              </w:r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שער הממשלה:  </w:t>
                              </w:r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9"/>
                                  <w:szCs w:val="19"/>
                                </w:rPr>
                                <w:t>www.gov.il</w:t>
                              </w:r>
                            </w:p>
                            <w:p w14:paraId="00623036" w14:textId="77777777" w:rsidR="00564DED" w:rsidRDefault="00564DED" w:rsidP="00564DED">
                              <w:pPr>
                                <w:tabs>
                                  <w:tab w:val="left" w:pos="4823"/>
                                </w:tabs>
                                <w:spacing w:after="0" w:line="240" w:lineRule="auto"/>
                                <w:jc w:val="both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hint="cs"/>
                                    <w:rtl/>
                                  </w:rPr>
                                  <w:tag w:val="txtFax"/>
                                  <w:id w:val="221139472"/>
                                  <w:placeholder>
                                    <w:docPart w:val="D901694FAA504C1886387BF3EBFBE183"/>
                                  </w:placeholder>
                                  <w:showingPlcHdr/>
                                </w:sdtPr>
                                <w:sdtEndPr/>
                                <w:sdtContent/>
                              </w:sdt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41DB331"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6" type="#_x0000_t202" style="position:absolute;margin-left:-30.95pt;margin-top:-27.95pt;width:475.25pt;height:5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9F5tgIAALoFAAAOAAAAZHJzL2Uyb0RvYy54bWysVNtunDAQfa/Uf7D8ToCtYRcUNkqWpaqU&#10;XqSkH+AFs1gFm9rehbTqv3ds9pbkpWrLA7I94zOXczzXN2PXoj1TmkuR4fAqwIiJUlZcbDP89bHw&#10;FhhpQ0VFWylYhp+YxjfLt2+uhz5lM9nItmIKAYjQ6dBnuDGmT31flw3rqL6SPRNgrKXqqIGt2vqV&#10;ogOgd60/C4LYH6SqeiVLpjWc5pMRLx1+XbPSfK5rzQxqMwy5GfdX7r+xf395TdOton3Dy0Ma9C+y&#10;6CgXEPQElVND0U7xV1AdL5XUsjZXpex8Wde8ZK4GqCYMXlTz0NCeuVqgObo/tUn/P9jy0/6LQrwC&#10;7oApQTvg6JGNBt3JEc1te4Zep+D10IOfGeEYXF2pur+X5TeNhFw1VGzZrVJyaBitIL3Q3vQvrk44&#10;2oJsho+ygjB0Z6QDGmvV2d5BNxCgA01PJ2psKiUcxsG7KJ5HGJVgi6M4Shx3Pk2Pt3ulzXsmO2QX&#10;GVZAvUOn+3ttbDY0PbrYYEIWvG0d/a14dgCO0wnEhqvWZrNwbP5MgmS9WC+IR2bx2iNBnnu3xYp4&#10;cRHOo/xdvlrl4S8bNyRpw6uKCRvmqKyQ/BlzB41PmjhpS8uWVxbOpqTVdrNqFdpTUHbhPtdzsJzd&#10;/OdpuCZALS9KCmckuJslXhEv5h4pSOQl82DhBWFyl8QBSUhePC/pngv27yWhIcNJNIsmMZ2TflFb&#10;4L7XtdG04wZmR8u7DC9OTjS1ElyLylFrKG+n9UUrbPrnVgDdR6KdYK1GJ7WacTMCilXxRlZPIF0l&#10;QVmgTxh4sGik+oHRAMMjw/r7jiqGUftBgPyTkBA7bdyGRPMZbNSlZXNpoaIEqAwbjKblykwTatcr&#10;vm0g0vTghLyFJ1Nzp+ZzVoeHBgPCFXUYZnYCXe6d13nkLn8DAAD//wMAUEsDBBQABgAIAAAAIQCY&#10;UmiV3gAAAAoBAAAPAAAAZHJzL2Rvd25yZXYueG1sTI/BTsMwDIbvSLxDZCRuW7Jp7brSdJpAXEFs&#10;gMQta7y2onGqJlvL22NO7PZb/vT7c7GdXCcuOITWk4bFXIFAqrxtqdbwfnieZSBCNGRN5wk1/GCA&#10;bXl7U5jc+pHe8LKPteASCrnR0MTY51KGqkFnwtz3SLw7+cGZyONQSzuYkctdJ5dKpdKZlvhCY3p8&#10;bLD63p+dho+X09fnSr3WTy7pRz8pSW4jtb6/m3YPICJO8R+GP31Wh5Kdjv5MNohOwyxdbBjlkCQc&#10;mMiyLAVx1LBaJyDLQl6/UP4CAAD//wMAUEsBAi0AFAAGAAgAAAAhALaDOJL+AAAA4QEAABMAAAAA&#10;AAAAAAAAAAAAAAAAAFtDb250ZW50X1R5cGVzXS54bWxQSwECLQAUAAYACAAAACEAOP0h/9YAAACU&#10;AQAACwAAAAAAAAAAAAAAAAAvAQAAX3JlbHMvLnJlbHNQSwECLQAUAAYACAAAACEAev/RebYCAAC6&#10;BQAADgAAAAAAAAAAAAAAAAAuAgAAZHJzL2Uyb0RvYy54bWxQSwECLQAUAAYACAAAACEAmFJold4A&#10;AAAKAQAADwAAAAAAAAAAAAAAAAAQBQAAZHJzL2Rvd25yZXYueG1sUEsFBgAAAAAEAAQA8wAAABsG&#10;AAAAAA==&#10;" filled="f" stroked="f">
                  <v:textbox>
                    <w:txbxContent>
                      <w:p w14:paraId="56BE3FE2" w14:textId="77777777" w:rsidR="00564DED" w:rsidRPr="000B44ED" w:rsidRDefault="00564DED" w:rsidP="00564DED">
                        <w:pPr>
                          <w:tabs>
                            <w:tab w:val="left" w:pos="4823"/>
                          </w:tabs>
                          <w:spacing w:before="60" w:after="0" w:line="240" w:lineRule="auto"/>
                          <w:jc w:val="both"/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</w:pPr>
                      </w:p>
                      <w:p w14:paraId="5BA59FA9" w14:textId="77777777" w:rsidR="00564DED" w:rsidRPr="008F23E2" w:rsidRDefault="00AD6C3B" w:rsidP="00564DED">
                        <w:pPr>
                          <w:tabs>
                            <w:tab w:val="left" w:pos="4823"/>
                            <w:tab w:val="right" w:pos="7819"/>
                          </w:tabs>
                          <w:spacing w:before="60" w:after="0" w:line="240" w:lineRule="auto"/>
                          <w:jc w:val="both"/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</w:pP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txtAddress"/>
                            <w:id w:val="44988735"/>
                            <w:placeholder>
                              <w:docPart w:val="D901694FAA504C1886387BF3EBFBE183"/>
                            </w:placeholder>
                          </w:sdtPr>
                          <w:sdtEndPr/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רח' הצבי 15 (בנין בזק), ת.ד. 2600, ירושלים 9438622</w:t>
                            </w:r>
                          </w:sdtContent>
                        </w:sdt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</w:t>
                        </w:r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ab/>
                          <w:t xml:space="preserve">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pasTel"/>
                            <w:id w:val="371511766"/>
                            <w:placeholder>
                              <w:docPart w:val="D901694FAA504C1886387BF3EBFBE183"/>
                            </w:placeholder>
                          </w:sdtPr>
                          <w:sdtEndPr/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|</w:t>
                            </w:r>
                          </w:sdtContent>
                        </w:sdt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hdrTel"/>
                            <w:id w:val="371511764"/>
                            <w:placeholder>
                              <w:docPart w:val="D901694FAA504C1886387BF3EBFBE183"/>
                            </w:placeholder>
                          </w:sdtPr>
                          <w:sdtEndPr>
                            <w:rPr>
                              <w:rFonts w:asciiTheme="minorHAnsi" w:hAnsiTheme="minorHAnsi" w:cs="David"/>
                              <w:color w:val="000000" w:themeColor="text1"/>
                              <w:sz w:val="24"/>
                              <w:szCs w:val="24"/>
                            </w:rPr>
                          </w:sdtEndPr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טל':</w:t>
                            </w:r>
                          </w:sdtContent>
                        </w:sdt>
                        <w:r w:rsidR="00564DED">
                          <w:rPr>
                            <w:rFonts w:hint="cs"/>
                            <w:rtl/>
                          </w:rPr>
                          <w:t xml:space="preserve"> 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txtTel"/>
                            <w:id w:val="221139470"/>
                            <w:placeholder>
                              <w:docPart w:val="D901694FAA504C1886387BF3EBFBE183"/>
                            </w:placeholder>
                          </w:sdtPr>
                          <w:sdtEndPr/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073-2021111</w:t>
                            </w:r>
                          </w:sdtContent>
                        </w:sdt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pasFax"/>
                            <w:id w:val="371511767"/>
                            <w:placeholder>
                              <w:docPart w:val="D901694FAA504C1886387BF3EBFBE183"/>
                            </w:placeholder>
                          </w:sdtPr>
                          <w:sdtEndPr/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|</w:t>
                            </w:r>
                          </w:sdtContent>
                        </w:sdt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hdrFax"/>
                            <w:id w:val="371511765"/>
                            <w:placeholder>
                              <w:docPart w:val="D901694FAA504C1886387BF3EBFBE183"/>
                            </w:placeholder>
                          </w:sdtPr>
                          <w:sdtEndPr/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פקס:</w:t>
                            </w:r>
                          </w:sdtContent>
                        </w:sdt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txtFax"/>
                            <w:id w:val="221139471"/>
                            <w:placeholder>
                              <w:docPart w:val="D901694FAA504C1886387BF3EBFBE183"/>
                            </w:placeholder>
                          </w:sdtPr>
                          <w:sdtEndPr/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02-6549001</w:t>
                            </w:r>
                          </w:sdtContent>
                        </w:sdt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ab/>
                        </w:r>
                      </w:p>
                      <w:p w14:paraId="7BEAF912" w14:textId="77777777" w:rsidR="00564DED" w:rsidRPr="007E1890" w:rsidRDefault="00AD6C3B" w:rsidP="00564DED">
                        <w:pPr>
                          <w:tabs>
                            <w:tab w:val="left" w:pos="4823"/>
                          </w:tabs>
                          <w:spacing w:before="60" w:after="0" w:line="240" w:lineRule="auto"/>
                          <w:jc w:val="both"/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</w:pPr>
                        <w:hyperlink r:id="rId2" w:history="1">
                          <w:r w:rsidR="00564DED" w:rsidRPr="00577220"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pacing w:val="-4"/>
                              <w:sz w:val="19"/>
                              <w:szCs w:val="19"/>
                            </w:rPr>
                            <w:t>www.land.gov.il</w:t>
                          </w:r>
                        </w:hyperlink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 </w:t>
                        </w:r>
                        <w:r w:rsidR="00564DED" w:rsidRPr="00104B6E">
                          <w:rPr>
                            <w:rFonts w:ascii="Tahoma" w:hAnsi="Tahoma" w:cs="Tahoma" w:hint="cs"/>
                            <w:b/>
                            <w:bCs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  <w:r w:rsidR="00564DED" w:rsidRPr="00104B6E">
                          <w:rPr>
                            <w:rFonts w:ascii="Tahoma" w:hAnsi="Tahoma" w:cs="Tahoma"/>
                            <w:b/>
                            <w:bCs/>
                            <w:color w:val="665D58"/>
                            <w:sz w:val="17"/>
                            <w:szCs w:val="17"/>
                            <w:rtl/>
                          </w:rPr>
                          <w:t xml:space="preserve"> </w:t>
                        </w:r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>מוקד טלפוני:  03-</w:t>
                        </w:r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9533333 </w:t>
                        </w:r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>/ 5575*</w:t>
                        </w:r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 </w:t>
                        </w:r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 </w:t>
                        </w:r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שער הממשלה:  </w:t>
                        </w:r>
                        <w:r w:rsidR="00564DED">
                          <w:rPr>
                            <w:rFonts w:ascii="Tahoma" w:hAnsi="Tahoma" w:cs="Tahoma"/>
                            <w:color w:val="665D58"/>
                            <w:sz w:val="19"/>
                            <w:szCs w:val="19"/>
                          </w:rPr>
                          <w:t>www.gov.il</w:t>
                        </w:r>
                      </w:p>
                      <w:p w14:paraId="00623036" w14:textId="77777777" w:rsidR="00564DED" w:rsidRDefault="00564DED" w:rsidP="00564DED">
                        <w:pPr>
                          <w:tabs>
                            <w:tab w:val="left" w:pos="4823"/>
                          </w:tabs>
                          <w:spacing w:after="0" w:line="240" w:lineRule="auto"/>
                          <w:jc w:val="both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</w:t>
                        </w:r>
                        <w:sdt>
                          <w:sdtPr>
                            <w:rPr>
                              <w:rFonts w:hint="cs"/>
                              <w:rtl/>
                            </w:rPr>
                            <w:tag w:val="txtFax"/>
                            <w:id w:val="221139472"/>
                            <w:placeholder>
                              <w:docPart w:val="D901694FAA504C1886387BF3EBFBE183"/>
                            </w:placeholder>
                            <w:showingPlcHdr/>
                          </w:sdtPr>
                          <w:sdtEndPr/>
                          <w:sdtContent/>
                        </w:sdt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18282715" wp14:editId="57701EB4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67945</wp:posOffset>
                  </wp:positionV>
                  <wp:extent cx="274320" cy="186690"/>
                  <wp:effectExtent l="0" t="1270" r="0" b="2540"/>
                  <wp:wrapNone/>
                  <wp:docPr id="17" name="Text Box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4320" cy="18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13C4B4" w14:textId="77777777" w:rsidR="00564DED" w:rsidRDefault="00564DED" w:rsidP="00564DED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B98D3DD" wp14:editId="01048A73">
                                    <wp:extent cx="262812" cy="170953"/>
                                    <wp:effectExtent l="19050" t="0" r="3888" b="0"/>
                                    <wp:docPr id="1" name="תמונה 14" descr="GOVIL_logo_250_color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OVIL_logo_250_color.gif"/>
                                            <pic:cNvPicPr/>
                                          </pic:nvPicPr>
                                          <pic:blipFill>
                                            <a:blip r:embed="rId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63809" cy="17160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18282715" id="Text Box 6" o:spid="_x0000_s1027" type="#_x0000_t202" style="position:absolute;margin-left:17.65pt;margin-top:5.35pt;width:21.6pt;height:1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0OgsgIAALIFAAAOAAAAZHJzL2Uyb0RvYy54bWysVNuOmzAQfa/Uf7D8znJZQgAtWe2GUFXa&#10;XqTdfoADJlgFm9pOYLvqv3dsQrKXl6otD2jsGZ+5nZmr67Fr0YFKxQTPsH/hYUR5KSrGdxn+9lA4&#10;MUZKE16RVnCa4Ueq8PXq/buroU9pIBrRVlQiAOEqHfoMN1r3qeuqsqEdUReipxyUtZAd0XCUO7eS&#10;ZAD0rnUDz4vcQciql6KkSsFtPinxyuLXNS31l7pWVKM2wxCbtn9p/1vzd1dXJN1J0jesPIZB/iKK&#10;jjAOTk9QOdEE7SV7A9WxUgolan1Ris4Vdc1KanOAbHzvVTb3DempzQWKo/pTmdT/gy0/H75KxCro&#10;3RIjTjro0QMdNboVI4pMeYZepWB134OdHuEaTG2qqr8T5XeFuFg3hO/ojZRiaCipIDzfvHSfPZ1w&#10;lAHZDp9EBW7IXgsLNNayM7WDaiBAhzY9nlpjQinhMliGlwFoSlD5cRQltnUuSefHvVT6AxUdMkKG&#10;JXTegpPDndImGJLOJsYXFwVrW9v9lr+4AMPpBlzDU6MzQdhmPiVesok3ceiEQbRxQi/PnZtiHTpR&#10;4S8X+WW+Xuf+L+PXD9OGVRXlxs1MLD/8s8YdKT5R4kQtJVpWGTgTkpK77bqV6ECA2IX9bMlBczZz&#10;X4ZhiwC5vErJD0LvNkicIoqXTliECydZerHj+cltEnlhEubFy5TuGKf/nhIaMpwsgsXEpXPQr3Lz&#10;7Pc2N5J2TMPqaFmX4fhkRFLDwA2vbGs1Ye0kPyuFCf9cCmj33GjLV0PRiax63I7TZMxjsBXVIxBY&#10;CiAYcBHWHgiNkD8xGmCFZFj92BNJMWo/chgCs29mQc7CdhYIL+FphkstMZoOaz1tpn0v2a4B7GnQ&#10;uLiBUamZpbGZqSmO44DBYrDZHJeY2TzPz9bqvGpXvwEAAP//AwBQSwMEFAAGAAgAAAAhAIMKOQzc&#10;AAAABwEAAA8AAABkcnMvZG93bnJldi54bWxMjk1uwjAQhfdIvYM1lbpBxaaUgtI4iFIVViwCHMDE&#10;QxIRj6PYQNrTd7oqy/ej97500btGXLELtScN45ECgVR4W1Op4bD/ep6DCNGQNY0n1PCNARbZwyA1&#10;ifU3yvG6i6XgEQqJ0VDF2CZShqJCZ8LIt0icnXznTGTZldJ25sbjrpEvSr1JZ2rih8q0uKqwOO8u&#10;TgMuc/+zPYe1yz8+V+tTTTiUG62fHvvlO4iIffwvwx8+o0PGTEd/IRtEo2EynXCTfTUDwflsPgVx&#10;1PCqxiCzVN7zZ78AAAD//wMAUEsBAi0AFAAGAAgAAAAhALaDOJL+AAAA4QEAABMAAAAAAAAAAAAA&#10;AAAAAAAAAFtDb250ZW50X1R5cGVzXS54bWxQSwECLQAUAAYACAAAACEAOP0h/9YAAACUAQAACwAA&#10;AAAAAAAAAAAAAAAvAQAAX3JlbHMvLnJlbHNQSwECLQAUAAYACAAAACEANmNDoLICAACyBQAADgAA&#10;AAAAAAAAAAAAAAAuAgAAZHJzL2Uyb0RvYy54bWxQSwECLQAUAAYACAAAACEAgwo5DNwAAAAHAQAA&#10;DwAAAAAAAAAAAAAAAAAMBQAAZHJzL2Rvd25yZXYueG1sUEsFBgAAAAAEAAQA8wAAABUGAAAAAA==&#10;" filled="f" stroked="f">
                  <v:textbox inset="0,0,0,0">
                    <w:txbxContent>
                      <w:p w14:paraId="2413C4B4" w14:textId="77777777" w:rsidR="00564DED" w:rsidRDefault="00564DED" w:rsidP="00564DED">
                        <w:pPr>
                          <w:rPr>
                            <w:rtl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B98D3DD" wp14:editId="01048A73">
                              <wp:extent cx="262812" cy="170953"/>
                              <wp:effectExtent l="19050" t="0" r="3888" b="0"/>
                              <wp:docPr id="1" name="תמונה 14" descr="GOVIL_logo_250_colo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OVIL_logo_250_color.gif"/>
                                      <pic:cNvPicPr/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3809" cy="17160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0356C393" wp14:editId="32998C42">
                  <wp:simplePos x="0" y="0"/>
                  <wp:positionH relativeFrom="column">
                    <wp:posOffset>5009515</wp:posOffset>
                  </wp:positionH>
                  <wp:positionV relativeFrom="paragraph">
                    <wp:posOffset>-95250</wp:posOffset>
                  </wp:positionV>
                  <wp:extent cx="1790065" cy="323215"/>
                  <wp:effectExtent l="0" t="0" r="1270" b="635"/>
                  <wp:wrapNone/>
                  <wp:docPr id="1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790065" cy="323215"/>
                            <a:chOff x="8681" y="15714"/>
                            <a:chExt cx="2494" cy="509"/>
                          </a:xfrm>
                        </wpg:grpSpPr>
                        <wps:wsp>
                          <wps:cNvPr id="1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6183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DF6D27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6026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007DC5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5869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50B848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5714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665D58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441C795" id="Group 1" o:spid="_x0000_s1026" style="position:absolute;left:0;text-align:left;margin-left:394.45pt;margin-top:-7.5pt;width:140.95pt;height:25.45pt;z-index:251663360" coordorigin="8681,15714" coordsize="2494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OxwQMAAI0TAAAOAAAAZHJzL2Uyb0RvYy54bWzsWN9v2zYQfh+w/4Hgu6MfkWRLiFM0cR0M&#10;yNai3bBnWqIkYhKpkXSUbNj/vuPRkp30oUOHBQNqP8gkjzzefXf3ieLVm8e+Iw9cG6HkmkYXISVc&#10;lqoSslnTX37eLlaUGMtkxTol+Zo+cUPfXH//3dU4FDxWreoqrgkokaYYhzVtrR2KIDBly3tmLtTA&#10;JQhrpXtmoauboNJsBO19F8RhmAWj0tWgVcmNgdGNF9Jr1F/XvLTv69pwS7o1BdssPjU+d+4ZXF+x&#10;otFsaEV5MIN9hRU9ExI2nVVtmGVkr8VnqnpRamVUbS9K1QeqrkXJ0QfwJgpfeHOn1X5AX5pibIYZ&#10;JoD2BU5frbb86eGDJqKC2MWUSNZDjHBbEjlsxqEpYMqdHj4NH7R3EJr3qvzNgDh4KXf9xk8mu/FH&#10;VYE6trcKsXmsde9UgNfkEUPwNIeAP1pSwmC0zCGqKSUlyC7jyzhKfYzKFgLplq2yVUQJSKN0GSWT&#10;8N1hfZzkiV+chrkTBqzw+6KtB9ucY5Bv5gip+XeQfmrZwDFSxuE1QXo5QfoREpHJpuMk9rDitAlT&#10;4wElUt22MIu/1VqNLWcVWIVhANtPFriOgXB8EeEjVFm0uvRQTUAfgUqwCmacWDFoY++46olrrKkG&#10;2zF+7OHeWA/pNOWQ8tVWdB3Ryv4qbItYuMCi0MAa3yCDAn/8MNY3v+00eWBQmbsmwtndvoec8WNR&#10;6H7eaBh30ce5k7WzCoxxY043Oax1Q0Y3u3mfzTbbxMtDWrgl4HUzWdgJSQB9ZyIxJeu4K4pprmbo&#10;o9PYSfeUyvns0fAjgOzBV4cxFv+feRQn4U2cL7bZarlItkm6yJfhahFG+U2ehZCsm+1fzvUoKVpR&#10;VVzeC8knIoqSf5aVB0r0FIJURMY1zdM4RVSN6sRs/TM8EOIZ0NNpvbDAy53ooeBOAuGS8p2swG1W&#10;WCY63w6em4+wAgbTP6KCKeyy1tfeTlVPkMGQMog3vEGg0Sr9ByUjsPGamt/3THNKuh8kZE0eJZCm&#10;xGInSZcxdPSpZHcqYbIEVWtqKQTUNW+tp/z9oEXTwk4+3aR6C9xUC0xqV1XeKrD7QA+vxRNAWZ56&#10;jzyB5fqs7CGX/3ueCOPszBM0DJebW3zxIEGceWKmAMDjGZ2cecIdI16LJ+Bc9JIn8AT06jyRrjI8&#10;XbHimz5PpOHNKllNZ4TzeeJ8nvh/nCeyz3kC32avzxPzJ9o3zRNZlm7SM0/M32FnnvgST+BtBdz5&#10;+KOnv59yl0qnffxOOd6iXf8NAAD//wMAUEsDBBQABgAIAAAAIQD1n8a34QAAAAsBAAAPAAAAZHJz&#10;L2Rvd25yZXYueG1sTI9BS8NAEIXvgv9hGcFbuxtLbBqzKaWopyLYCuJtm0yT0OxsyG6T9N87Pelx&#10;mMd735etJ9uKAXvfONIQzRUIpMKVDVUavg5vswSED4ZK0zpCDVf0sM7v7zKTlm6kTxz2oRJcQj41&#10;GuoQulRKX9RojZ+7Dol/J9dbE/jsK1n2ZuRy28onpZ6lNQ3xQm063NZYnPcXq+F9NONmEb0Ou/Np&#10;e/05xB/fuwi1fnyYNi8gAk7hLww3fEaHnJmO7kKlF62GZZKsOKphFsUsdUuopWKbo4ZFvAKZZ/K/&#10;Q/4LAAD//wMAUEsBAi0AFAAGAAgAAAAhALaDOJL+AAAA4QEAABMAAAAAAAAAAAAAAAAAAAAAAFtD&#10;b250ZW50X1R5cGVzXS54bWxQSwECLQAUAAYACAAAACEAOP0h/9YAAACUAQAACwAAAAAAAAAAAAAA&#10;AAAvAQAAX3JlbHMvLnJlbHNQSwECLQAUAAYACAAAACEAIJcjscEDAACNEwAADgAAAAAAAAAAAAAA&#10;AAAuAgAAZHJzL2Uyb0RvYy54bWxQSwECLQAUAAYACAAAACEA9Z/Gt+EAAAALAQAADwAAAAAAAAAA&#10;AAAAAAAbBgAAZHJzL2Rvd25yZXYueG1sUEsFBgAAAAAEAAQA8wAAACkHAAAAAA==&#10;">
                  <v:rect id="Rectangle 2" o:spid="_x0000_s1027" style="position:absolute;left:8681;top:16183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YR8MA&#10;AADbAAAADwAAAGRycy9kb3ducmV2LnhtbERPTWsCMRC9F/ofwhS81axaimyNIqWi9FK1BT1ON+Pu&#10;2s1km0Q3/fdGKHibx/ucySyaRpzJ+dqygkE/A0FcWF1zqeDrc/E4BuEDssbGMin4Iw+z6f3dBHNt&#10;O97QeRtKkULY56igCqHNpfRFRQZ937bEiTtYZzAk6EqpHXYp3DRymGXP0mDNqaHCll4rKn62J6Pg&#10;d5l9L3abj/fh0cXYreLTW7HeK9V7iPMXEIFiuIn/3Sud5o/g+ks6QE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LYR8MAAADbAAAADwAAAAAAAAAAAAAAAACYAgAAZHJzL2Rv&#10;d25yZXYueG1sUEsFBgAAAAAEAAQA9QAAAIgDAAAAAA==&#10;" fillcolor="white [3212]" stroked="f">
                    <v:fill color2="#df6d27" angle="90" focus="100%" type="gradient"/>
                  </v:rect>
                  <v:rect id="Rectangle 3" o:spid="_x0000_s1028" style="position:absolute;left:8681;top:16026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UYAcEA&#10;AADbAAAADwAAAGRycy9kb3ducmV2LnhtbERPTWuDQBC9F/IflgnkVteUEIJ1IyZQ6aUQEy+9De5E&#10;Je6suNto++u7hUJu83ifk2az6cWdRtdZVrCOYhDEtdUdNwqqy9vzDoTzyBp7y6Tgmxxk+8VTiom2&#10;E5d0P/tGhBB2CSpovR8SKV3dkkEX2YE4cFc7GvQBjo3UI04h3PTyJY630mDHoaHFgY4t1bfzl1FQ&#10;VFR2hym/lB8l00/1WdxOplBqtZzzVxCeZv8Q/7vfdZi/gb9fwgF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VGAHBAAAA2wAAAA8AAAAAAAAAAAAAAAAAmAIAAGRycy9kb3du&#10;cmV2LnhtbFBLBQYAAAAABAAEAPUAAACGAwAAAAA=&#10;" fillcolor="white [3212]" stroked="f">
                    <v:fill color2="#007dc5" angle="90" focus="100%" type="gradient"/>
                  </v:rect>
                  <v:rect id="Rectangle 4" o:spid="_x0000_s1029" style="position:absolute;left:8681;top:15869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HZw8IA&#10;AADbAAAADwAAAGRycy9kb3ducmV2LnhtbERP22rCQBB9F/yHZYS+6UbFWqKriFTwhlDbDxizYxLN&#10;zqbZbYx/7woF3+ZwrjOdN6YQNVUut6yg34tAECdW55wq+PledT9AOI+ssbBMCu7kYD5rt6YYa3vj&#10;L6qPPhUhhF2MCjLvy1hKl2Rk0PVsSRy4s60M+gCrVOoKbyHcFHIQRe/SYM6hIcOSlhkl1+OfUfA7&#10;vsj16aSH+8/dQW7qwXbsr1ul3jrNYgLCU+Nf4n/3Wof5I3j+Eg6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kdnDwgAAANsAAAAPAAAAAAAAAAAAAAAAAJgCAABkcnMvZG93&#10;bnJldi54bWxQSwUGAAAAAAQABAD1AAAAhwMAAAAA&#10;" fillcolor="white [3212]" stroked="f">
                    <v:fill color2="#50b848" angle="90" focus="100%" type="gradient"/>
                  </v:rect>
                  <v:rect id="Rectangle 5" o:spid="_x0000_s1030" style="position:absolute;left:8681;top:15714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U++b8A&#10;AADbAAAADwAAAGRycy9kb3ducmV2LnhtbERPS4vCMBC+L/gfwgheFk3VRbQapSwKe/WBeByaMS02&#10;k9Bktf77jSDsbT6+56w2nW3EndpQO1YwHmUgiEunazYKTsfdcA4iRGSNjWNS8KQAm3XvY4W5dg/e&#10;0/0QjUghHHJUUMXocylDWZHFMHKeOHFX11qMCbZG6hYfKdw2cpJlM2mx5tRQoafvisrb4dcqWJhJ&#10;8dUU/pKR334ae+aujFOlBv2uWIKI1MV/8dv9o9P8Gbx+SQfI9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1T75vwAAANsAAAAPAAAAAAAAAAAAAAAAAJgCAABkcnMvZG93bnJl&#10;di54bWxQSwUGAAAAAAQABAD1AAAAhAMAAAAA&#10;" fillcolor="white [3212]" stroked="f">
                    <v:fill color2="#665d58" angle="90" focus="100%" type="gradient"/>
                  </v:rect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EFACB5" w14:textId="77777777" w:rsidR="00564DED" w:rsidRDefault="00C108EC" w:rsidP="00564DED">
    <w:pPr>
      <w:pStyle w:val="a8"/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E3C5DCA" wp14:editId="0CE6D5B8">
              <wp:simplePos x="0" y="0"/>
              <wp:positionH relativeFrom="column">
                <wp:posOffset>-393065</wp:posOffset>
              </wp:positionH>
              <wp:positionV relativeFrom="paragraph">
                <wp:posOffset>-354965</wp:posOffset>
              </wp:positionV>
              <wp:extent cx="6035675" cy="656590"/>
              <wp:effectExtent l="0" t="0" r="0" b="3175"/>
              <wp:wrapNone/>
              <wp:docPr id="1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5675" cy="656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5B2AAF" w14:textId="77777777" w:rsidR="00564DED" w:rsidRPr="000B44ED" w:rsidRDefault="00564DED" w:rsidP="00564DED">
                          <w:pPr>
                            <w:tabs>
                              <w:tab w:val="left" w:pos="4823"/>
                            </w:tabs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</w:p>
                        <w:p w14:paraId="38813B57" w14:textId="77777777" w:rsidR="00564DED" w:rsidRPr="008F23E2" w:rsidRDefault="007325F3" w:rsidP="00564DED">
                          <w:pPr>
                            <w:tabs>
                              <w:tab w:val="left" w:pos="4823"/>
                              <w:tab w:val="right" w:pos="7819"/>
                            </w:tabs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txtAddress"/>
                              <w:id w:val="-821734738"/>
                            </w:sdtPr>
                            <w:sdtEndPr/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רח' הצבי 15 (בנין בזק), ת.ד. 2600, ירושלים 9438622</w:t>
                              </w:r>
                            </w:sdtContent>
                          </w:sdt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</w:t>
                          </w:r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b/>
                            <w:t xml:space="preserve">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pasTel"/>
                              <w:id w:val="722798047"/>
                            </w:sdtPr>
                            <w:sdtEndPr/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</w:sdtContent>
                          </w:sdt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hdrTel"/>
                              <w:id w:val="1942181642"/>
                            </w:sdtPr>
                            <w:sdtEndPr>
                              <w:rPr>
                                <w:rFonts w:asciiTheme="minorHAnsi" w:hAnsiTheme="minorHAnsi" w:cs="David"/>
                                <w:color w:val="000000" w:themeColor="text1"/>
                                <w:sz w:val="24"/>
                                <w:szCs w:val="24"/>
                              </w:rPr>
                            </w:sdtEndPr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טל':</w:t>
                              </w:r>
                            </w:sdtContent>
                          </w:sdt>
                          <w:r w:rsidR="00564DED">
                            <w:rPr>
                              <w:rFonts w:hint="cs"/>
                              <w:rtl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txtTel"/>
                              <w:id w:val="1912194428"/>
                            </w:sdtPr>
                            <w:sdtEndPr/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073-2021111</w:t>
                              </w:r>
                            </w:sdtContent>
                          </w:sdt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pasFax"/>
                              <w:id w:val="-1632239533"/>
                            </w:sdtPr>
                            <w:sdtEndPr/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</w:sdtContent>
                          </w:sdt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hdrFax"/>
                              <w:id w:val="-1080288779"/>
                            </w:sdtPr>
                            <w:sdtEndPr/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פקס:</w:t>
                              </w:r>
                            </w:sdtContent>
                          </w:sdt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txtFax"/>
                              <w:id w:val="416445302"/>
                            </w:sdtPr>
                            <w:sdtEndPr/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02-6549001</w:t>
                              </w:r>
                            </w:sdtContent>
                          </w:sdt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b/>
                          </w:r>
                        </w:p>
                        <w:p w14:paraId="50CE422F" w14:textId="77777777" w:rsidR="00564DED" w:rsidRPr="007E1890" w:rsidRDefault="007325F3" w:rsidP="00564DED">
                          <w:pPr>
                            <w:tabs>
                              <w:tab w:val="left" w:pos="4823"/>
                            </w:tabs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hyperlink r:id="rId1" w:history="1">
                            <w:r w:rsidR="00564DED" w:rsidRPr="00577220">
                              <w:rPr>
                                <w:rFonts w:ascii="Tahoma" w:hAnsi="Tahoma" w:cs="Tahoma"/>
                                <w:b/>
                                <w:bCs/>
                                <w:color w:val="665D58"/>
                                <w:spacing w:val="-4"/>
                                <w:sz w:val="19"/>
                                <w:szCs w:val="19"/>
                              </w:rPr>
                              <w:t>www.land.gov.il</w:t>
                            </w:r>
                          </w:hyperlink>
                          <w:r w:rsidR="00564DE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564DED" w:rsidRPr="00104B6E">
                            <w:rPr>
                              <w:rFonts w:ascii="Tahoma" w:hAnsi="Tahoma" w:cs="Tahoma" w:hint="cs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564DED" w:rsidRPr="00104B6E"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  <w:r w:rsidR="00564DE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מוקד טלפוני:  03-</w:t>
                          </w:r>
                          <w:r w:rsidR="00564DE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9533333 </w:t>
                          </w:r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/ 5575*</w:t>
                          </w:r>
                          <w:r w:rsidR="00564DE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564DE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שער הממשלה:  </w:t>
                          </w:r>
                          <w:r w:rsidR="00564DED">
                            <w:rPr>
                              <w:rFonts w:ascii="Tahoma" w:hAnsi="Tahoma" w:cs="Tahoma"/>
                              <w:color w:val="665D58"/>
                              <w:sz w:val="19"/>
                              <w:szCs w:val="19"/>
                            </w:rPr>
                            <w:t>www.gov.il</w:t>
                          </w:r>
                        </w:p>
                        <w:p w14:paraId="13CDED27" w14:textId="77777777" w:rsidR="00564DED" w:rsidRDefault="00564DED" w:rsidP="00564DED">
                          <w:pPr>
                            <w:tabs>
                              <w:tab w:val="left" w:pos="4823"/>
                            </w:tabs>
                            <w:spacing w:after="0" w:line="240" w:lineRule="auto"/>
                            <w:jc w:val="both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hint="cs"/>
                                <w:rtl/>
                              </w:rPr>
                              <w:tag w:val="txtFax"/>
                              <w:id w:val="-943305855"/>
                              <w:showingPlcHdr/>
                            </w:sdtPr>
                            <w:sdtEndPr/>
                            <w:sdtContent/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C5DCA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-30.95pt;margin-top:-27.95pt;width:475.25pt;height:51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0AnuwIAAMI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Rpq&#10;F2IkaA81emR7g+7kHoXE5mccdAZqDwMomj28g66LVQ/3svqmkZDLlooNu1VKji2jNfgX2p/+xdcJ&#10;R1uQ9fhR1mCHbo10QPtG9TZ5kA4E6FCnp1NtrC8VPCbBuziZxRhVIEviJE5d8XyaHX8PSpv3TPbI&#10;HnKsoPYOne7utbHe0OyoYo0JWfKuc/XvxLMHUJxewDZ8tTLrhSvnzzRIV/PVnHgkSlYeCYrCuy2X&#10;xEvKcBYX74rlsgh/WbshyVpe10xYM0dqheTPSncg+USKE7m07Hht4axLWm3Wy06hHQVql265nIPk&#10;rOY/d8MlAWJ5EVIYkeAuSr0ymc88UpLYS2fB3AvC9C5NApKSonwe0j0X7N9DQmOO0ziKJzKdnX4R&#10;W+DW69ho1nMDw6PjfY7nJyWaWQquRO1KayjvpvNFKqz751RAuY+FdoS1HJ3YavbrveuN6NgHa1k/&#10;AYOVBIIBTWHwwaGV6gdGIwyRHOvvW6oYRt0HAV2QhoTYqeMuJJ5FcFGXkvWlhIoKoHJsMJqOSzNN&#10;qu2g+KYFS1PfCXkLndNwR2rbYpNXh36DQeFiOww1O4ku707rPHoXvwEAAP//AwBQSwMEFAAGAAgA&#10;AAAhAJhSaJXeAAAACgEAAA8AAABkcnMvZG93bnJldi54bWxMj8FOwzAMhu9IvENkJG5bsmntutJ0&#10;mkBcQWyAxC1rvLaicaomW8vbY07s9lv+9PtzsZ1cJy44hNaThsVcgUCqvG2p1vB+eJ5lIEI0ZE3n&#10;CTX8YIBteXtTmNz6kd7wso+14BIKudHQxNjnUoaqQWfC3PdIvDv5wZnI41BLO5iRy10nl0ql0pmW&#10;+EJjenxssPren52Gj5fT1+dKvdZPLulHPylJbiO1vr+bdg8gIk7xH4Y/fVaHkp2O/kw2iE7DLF1s&#10;GOWQJByYyLIsBXHUsFonIMtCXr9Q/gIAAP//AwBQSwECLQAUAAYACAAAACEAtoM4kv4AAADhAQAA&#10;EwAAAAAAAAAAAAAAAAAAAAAAW0NvbnRlbnRfVHlwZXNdLnhtbFBLAQItABQABgAIAAAAIQA4/SH/&#10;1gAAAJQBAAALAAAAAAAAAAAAAAAAAC8BAABfcmVscy8ucmVsc1BLAQItABQABgAIAAAAIQDAm0An&#10;uwIAAMIFAAAOAAAAAAAAAAAAAAAAAC4CAABkcnMvZTJvRG9jLnhtbFBLAQItABQABgAIAAAAIQCY&#10;UmiV3gAAAAoBAAAPAAAAAAAAAAAAAAAAABUFAABkcnMvZG93bnJldi54bWxQSwUGAAAAAAQABADz&#10;AAAAIAYAAAAA&#10;" filled="f" stroked="f">
              <v:textbox>
                <w:txbxContent>
                  <w:p w14:paraId="045B2AAF" w14:textId="77777777" w:rsidR="00564DED" w:rsidRPr="000B44ED" w:rsidRDefault="00564DED" w:rsidP="00564DED">
                    <w:pPr>
                      <w:tabs>
                        <w:tab w:val="left" w:pos="4823"/>
                      </w:tabs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</w:p>
                  <w:p w14:paraId="38813B57" w14:textId="77777777" w:rsidR="00564DED" w:rsidRPr="008F23E2" w:rsidRDefault="00AD6C3B" w:rsidP="00564DED">
                    <w:pPr>
                      <w:tabs>
                        <w:tab w:val="left" w:pos="4823"/>
                        <w:tab w:val="right" w:pos="7819"/>
                      </w:tabs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txtAddress"/>
                        <w:id w:val="-821734738"/>
                      </w:sdtPr>
                      <w:sdtEndPr/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רח' הצבי 15 (בנין בזק), ת.ד. 2600, ירושלים 9438622</w:t>
                        </w:r>
                      </w:sdtContent>
                    </w:sdt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</w:t>
                    </w:r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ab/>
                      <w:t xml:space="preserve">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pasTel"/>
                        <w:id w:val="722798047"/>
                      </w:sdtPr>
                      <w:sdtEndPr/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</w:sdtContent>
                    </w:sdt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hdrTel"/>
                        <w:id w:val="1942181642"/>
                      </w:sdtPr>
                      <w:sdtEndPr>
                        <w:rPr>
                          <w:rFonts w:asciiTheme="minorHAnsi" w:hAnsiTheme="minorHAnsi" w:cs="David"/>
                          <w:color w:val="000000" w:themeColor="text1"/>
                          <w:sz w:val="24"/>
                          <w:szCs w:val="24"/>
                        </w:rPr>
                      </w:sdtEndPr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טל':</w:t>
                        </w:r>
                      </w:sdtContent>
                    </w:sdt>
                    <w:r w:rsidR="00564DED">
                      <w:rPr>
                        <w:rFonts w:hint="cs"/>
                        <w:rtl/>
                      </w:rPr>
                      <w:t xml:space="preserve"> 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txtTel"/>
                        <w:id w:val="1912194428"/>
                      </w:sdtPr>
                      <w:sdtEndPr/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073-2021111</w:t>
                        </w:r>
                      </w:sdtContent>
                    </w:sdt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pasFax"/>
                        <w:id w:val="-1632239533"/>
                      </w:sdtPr>
                      <w:sdtEndPr/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</w:sdtContent>
                    </w:sdt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hdrFax"/>
                        <w:id w:val="-1080288779"/>
                      </w:sdtPr>
                      <w:sdtEndPr/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פקס:</w:t>
                        </w:r>
                      </w:sdtContent>
                    </w:sdt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txtFax"/>
                        <w:id w:val="416445302"/>
                      </w:sdtPr>
                      <w:sdtEndPr/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02-6549001</w:t>
                        </w:r>
                      </w:sdtContent>
                    </w:sdt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ab/>
                    </w:r>
                  </w:p>
                  <w:p w14:paraId="50CE422F" w14:textId="77777777" w:rsidR="00564DED" w:rsidRPr="007E1890" w:rsidRDefault="00AD6C3B" w:rsidP="00564DED">
                    <w:pPr>
                      <w:tabs>
                        <w:tab w:val="left" w:pos="4823"/>
                      </w:tabs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hyperlink r:id="rId2" w:history="1">
                      <w:r w:rsidR="00564DED" w:rsidRPr="00577220">
                        <w:rPr>
                          <w:rFonts w:ascii="Tahoma" w:hAnsi="Tahoma" w:cs="Tahoma"/>
                          <w:b/>
                          <w:bCs/>
                          <w:color w:val="665D58"/>
                          <w:spacing w:val="-4"/>
                          <w:sz w:val="19"/>
                          <w:szCs w:val="19"/>
                        </w:rPr>
                        <w:t>www.land.gov.il</w:t>
                      </w:r>
                    </w:hyperlink>
                    <w:r w:rsidR="00564DED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564DED" w:rsidRPr="00104B6E">
                      <w:rPr>
                        <w:rFonts w:ascii="Tahoma" w:hAnsi="Tahoma" w:cs="Tahoma" w:hint="cs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 w:rsidR="00564DED" w:rsidRPr="00104B6E">
                      <w:rPr>
                        <w:rFonts w:ascii="Tahoma" w:hAnsi="Tahoma" w:cs="Tahoma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  <w:r w:rsidR="00564DED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מוקד טלפוני:  03-</w:t>
                    </w:r>
                    <w:r w:rsidR="00564DED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9533333 </w:t>
                    </w:r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/ 5575*</w:t>
                    </w:r>
                    <w:r w:rsidR="00564DED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 w:rsidR="00564DED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שער הממשלה:  </w:t>
                    </w:r>
                    <w:r w:rsidR="00564DED">
                      <w:rPr>
                        <w:rFonts w:ascii="Tahoma" w:hAnsi="Tahoma" w:cs="Tahoma"/>
                        <w:color w:val="665D58"/>
                        <w:sz w:val="19"/>
                        <w:szCs w:val="19"/>
                      </w:rPr>
                      <w:t>www.gov.il</w:t>
                    </w:r>
                  </w:p>
                  <w:p w14:paraId="13CDED27" w14:textId="77777777" w:rsidR="00564DED" w:rsidRDefault="00564DED" w:rsidP="00564DED">
                    <w:pPr>
                      <w:tabs>
                        <w:tab w:val="left" w:pos="4823"/>
                      </w:tabs>
                      <w:spacing w:after="0" w:line="240" w:lineRule="auto"/>
                      <w:jc w:val="both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 </w:t>
                    </w:r>
                    <w:sdt>
                      <w:sdtPr>
                        <w:rPr>
                          <w:rFonts w:hint="cs"/>
                          <w:rtl/>
                        </w:rPr>
                        <w:tag w:val="txtFax"/>
                        <w:id w:val="-943305855"/>
                        <w:showingPlcHdr/>
                      </w:sdtPr>
                      <w:sdtEndPr/>
                      <w:sdtContent/>
                    </w:sdt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EA1A453" wp14:editId="6A29CBA2">
              <wp:simplePos x="0" y="0"/>
              <wp:positionH relativeFrom="column">
                <wp:posOffset>224155</wp:posOffset>
              </wp:positionH>
              <wp:positionV relativeFrom="paragraph">
                <wp:posOffset>67945</wp:posOffset>
              </wp:positionV>
              <wp:extent cx="274320" cy="186690"/>
              <wp:effectExtent l="0" t="1270" r="0" b="2540"/>
              <wp:wrapNone/>
              <wp:docPr id="1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3EBD4" w14:textId="77777777" w:rsidR="00564DED" w:rsidRDefault="00564DED" w:rsidP="00564DED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003FE" wp14:editId="00E5F32E">
                                <wp:extent cx="262812" cy="170953"/>
                                <wp:effectExtent l="19050" t="0" r="3888" b="0"/>
                                <wp:docPr id="4" name="תמונה 14" descr="GOVIL_logo_250_color.g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OVIL_logo_250_color.gif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63809" cy="1716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A1A453" id="Text Box 13" o:spid="_x0000_s1029" type="#_x0000_t202" style="position:absolute;margin-left:17.65pt;margin-top:5.35pt;width:21.6pt;height:14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fEswIAALMFAAAOAAAAZHJzL2Uyb0RvYy54bWysVNuOmzAQfa/Uf7D8znJZQgAtWe2GUFXa&#10;XqTdfoADJlgFm9pOYLvqv3dsQrKXl6otD8iX8ZkzM2fm6nrsWnSgUjHBM+xfeBhRXoqK8V2Gvz0U&#10;ToyR0oRXpBWcZviRKny9ev/uauhTGohGtBWVCEC4Soc+w43Wfeq6qmxoR9SF6CmHy1rIjmjYyp1b&#10;STIAete6gedF7iBk1UtRUqXgNJ8u8cri1zUt9Ze6VlSjNsPATdu/tP+t+burK5LuJOkbVh5pkL9g&#10;0RHGwekJKieaoL1kb6A6VkqhRK0vStG5oq5ZSW0MEI3vvYrmviE9tbFAclR/SpP6f7Dl58NXiVgF&#10;tYP0cNJBjR7oqNGtGJF/afIz9CoFs/seDPUI52BrY1X9nSi/K8TFuiF8R2+kFENDSQX8fPPSffZ0&#10;wlEGZDt8EhX4IXstLNBYy84kD9KBAB2IPJ5qY7iUcBgsw8sAbkq48uMoSmztXJLOj3up9AcqOmQW&#10;GZZQegtODndKGzIknU2MLy4K1ra2/C1/cQCG0wm4hqfmzpCw1XxKvGQTb+LQCYNo44Renjs3xTp0&#10;osJfLvLLfL3O/V/Grx+mDasqyo2bWVl++GeVO2p80sRJW0q0rDJwhpKSu+26lehAQNmF/WzK4eZs&#10;5r6kYZMAsbwKyQ9C7zZInCKKl05YhAsnWXqx4/nJbRJ5YRLmxcuQ7hin/x4SGjKcLILFpKUz6Vex&#10;efZ7GxtJO6ZhdrSsy3B8MiKpUeCGV7a0mrB2Wj9LhaF/TgWUey601auR6CRWPW5H2xqnNtiK6hEE&#10;LAUIDLQIcw8WjZA/MRpghmRY/dgTSTFqP3JoAjDR80LOi+28ILyEpxkutcRo2qz1NJr2vWS7BrCn&#10;RuPiBlqlZlbGpqcmHscGg8lgozlOMTN6nu+t1XnWrn4DAAD//wMAUEsDBBQABgAIAAAAIQCDCjkM&#10;3AAAAAcBAAAPAAAAZHJzL2Rvd25yZXYueG1sTI5NbsIwEIX3SL2DNZW6QcWmlILSOIhSFVYsAhzA&#10;xEMSEY+j2EDa03e6Ksv3o/e+dNG7RlyxC7UnDeORAoFUeFtTqeGw/3qegwjRkDWNJ9TwjQEW2cMg&#10;NYn1N8rxuoul4BEKidFQxdgmUoaiQmfCyLdInJ1850xk2ZXSdubG466RL0q9SWdq4ofKtLiqsDjv&#10;Lk4DLnP/sz2Htcs/PlfrU004lButnx775TuIiH38L8MfPqNDxkxHfyEbRKNhMp1wk301A8H5bD4F&#10;cdTwqsYgs1Te82e/AAAA//8DAFBLAQItABQABgAIAAAAIQC2gziS/gAAAOEBAAATAAAAAAAAAAAA&#10;AAAAAAAAAABbQ29udGVudF9UeXBlc10ueG1sUEsBAi0AFAAGAAgAAAAhADj9If/WAAAAlAEAAAsA&#10;AAAAAAAAAAAAAAAALwEAAF9yZWxzLy5yZWxzUEsBAi0AFAAGAAgAAAAhAFKfN8SzAgAAswUAAA4A&#10;AAAAAAAAAAAAAAAALgIAAGRycy9lMm9Eb2MueG1sUEsBAi0AFAAGAAgAAAAhAIMKOQzcAAAABwEA&#10;AA8AAAAAAAAAAAAAAAAADQUAAGRycy9kb3ducmV2LnhtbFBLBQYAAAAABAAEAPMAAAAWBgAAAAA=&#10;" filled="f" stroked="f">
              <v:textbox inset="0,0,0,0">
                <w:txbxContent>
                  <w:p w14:paraId="1AE3EBD4" w14:textId="77777777" w:rsidR="00564DED" w:rsidRDefault="00564DED" w:rsidP="00564DED">
                    <w:pPr>
                      <w:rPr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64003FE" wp14:editId="00E5F32E">
                          <wp:extent cx="262812" cy="170953"/>
                          <wp:effectExtent l="19050" t="0" r="3888" b="0"/>
                          <wp:docPr id="4" name="תמונה 14" descr="GOVIL_logo_250_color.g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OVIL_logo_250_color.gif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63809" cy="17160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075EAA1" wp14:editId="26B70818">
              <wp:simplePos x="0" y="0"/>
              <wp:positionH relativeFrom="column">
                <wp:posOffset>5009515</wp:posOffset>
              </wp:positionH>
              <wp:positionV relativeFrom="paragraph">
                <wp:posOffset>-95250</wp:posOffset>
              </wp:positionV>
              <wp:extent cx="1790065" cy="323215"/>
              <wp:effectExtent l="0" t="0" r="1270" b="635"/>
              <wp:wrapNone/>
              <wp:docPr id="5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0065" cy="323215"/>
                        <a:chOff x="8681" y="15714"/>
                        <a:chExt cx="2494" cy="509"/>
                      </a:xfrm>
                    </wpg:grpSpPr>
                    <wps:wsp>
                      <wps:cNvPr id="6" name="Rectangle 9"/>
                      <wps:cNvSpPr>
                        <a:spLocks noChangeArrowheads="1"/>
                      </wps:cNvSpPr>
                      <wps:spPr bwMode="auto">
                        <a:xfrm>
                          <a:off x="8681" y="16183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DF6D27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10"/>
                      <wps:cNvSpPr>
                        <a:spLocks noChangeArrowheads="1"/>
                      </wps:cNvSpPr>
                      <wps:spPr bwMode="auto">
                        <a:xfrm>
                          <a:off x="8681" y="16026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007D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11"/>
                      <wps:cNvSpPr>
                        <a:spLocks noChangeArrowheads="1"/>
                      </wps:cNvSpPr>
                      <wps:spPr bwMode="auto">
                        <a:xfrm>
                          <a:off x="8681" y="15869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50B84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12"/>
                      <wps:cNvSpPr>
                        <a:spLocks noChangeArrowheads="1"/>
                      </wps:cNvSpPr>
                      <wps:spPr bwMode="auto">
                        <a:xfrm>
                          <a:off x="8681" y="15714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665D5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0891A8" id="Group 8" o:spid="_x0000_s1026" style="position:absolute;left:0;text-align:left;margin-left:394.45pt;margin-top:-7.5pt;width:140.95pt;height:25.45pt;z-index:251667456" coordorigin="8681,15714" coordsize="2494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7VEwAMAAIsTAAAOAAAAZHJzL2Uyb0RvYy54bWzsWN9v2zYQfh+w/4Hgu6MfkWRLiFI0cR0M&#10;yNai3bBnWqIkYhKpkXSUbNj/vuPRlp10QIcOCAbUfpBJHnm8++746cSrN49DTx64NkLJkkYXISVc&#10;VqoWsi3pLz9vFitKjGWyZr2SvKRP3NA3199/dzWNBY9Vp/qaawJKpCmmsaSdtWMRBKbq+MDMhRq5&#10;BGGj9MAsdHUb1JpNoH3ogzgMs2BSuh61qrgxMLr2QnqN+puGV/Z90xhuSV9SsM3iU+Nz657B9RUr&#10;Ws3GTlR7M9hXWDEwIWHTWdWaWUZ2WnymahCVVkY19qJSQ6CaRlQcfQBvovCFN3da7Ub0pS2mdpxh&#10;Amhf4PTVaqufHj5oIuqSppRINkCIcFeyctBMY1vAjDs9fho/aO8fNO9V9ZsBcfBS7vqtn0y204+q&#10;BnVsZxVC89jowakAp8kjRuBpjgB/tKSCwWiZQ1DBlApkl/FlHKU+RFUHcXTLVtkqogSkUbqMkoPw&#10;3X59nOSJX5yGuRMGrPD7oq1725xjkG7miKj5b4h+6tjIMVDG4bVHNDsg+hHSkMm25wRtcpvDrAOk&#10;xuNJpLrtYBZ/q7WaOs5qMCpCH54tcB0D0fgiwEeksmh16ZE64HzEKcEzMMPEilEbe8fVQFyjpBps&#10;x/Cxh3tjPaKHKfuErzei74lW9ldhO4TCxRWFBtb4BhkV+OOH8XTz216TBwbncttGOLvfDZAyfiwK&#10;3c8bDeMu+Dj3YO2sAkPcmtNN9mvdkNHtdt5nvcnW8XKfFW4JeN0eLOyFJIC+M5GYivUcjoRHHw81&#10;+ug09tI9pXI+ezT8CCC799VhjEf/zzyKk/AmzhebbLVcJJskXeTLcLUIo/wmz0LI1fXmL+d6lBSd&#10;qGsu74XkBxqKkn+XlHtC9ASCRESmkuZpnCKqRvVitv4ZHgjxDOjptEFYYOVeDHDeTgLhkvKdrMFt&#10;Vlgmet8OnpuPsAIGh39EBU6fz1p/9LaqfoIMhpRBvOH9AY1O6T8omYCLS2p+3zHNKel/kJA1eZRA&#10;mhKLnSRdxtDRp5LtqYTJClSV1FIIqGveWk/4u1GLtoOdfLpJ9RaoqRGY1M4+bxXY7TrADq9EE8vP&#10;aSLCqDgzXpcnwjg78wQNw+X6Ft87SBBnnpgpAPB4RidnnnhFnoBK2hdox3IiwjfUq/NEusqwkGHF&#10;N11PpOHNKsE6+cwTro471xP/i3oi/weeiN1r/fV5Yv5C+6Z5IsvSdXrmifk77MwTX+IJvKyAGx9f&#10;evrbKXeldNrH75TjHdr13wAAAP//AwBQSwMEFAAGAAgAAAAhAPWfxrfhAAAACwEAAA8AAABkcnMv&#10;ZG93bnJldi54bWxMj0FLw0AQhe+C/2EZwVu7G0tsGrMppainItgK4m2bTJPQ7GzIbpP03zs96XGY&#10;x3vfl60n24oBe9840hDNFQikwpUNVRq+Dm+zBIQPhkrTOkINV/Swzu/vMpOWbqRPHPahElxCPjUa&#10;6hC6VEpf1GiNn7sOiX8n11sT+OwrWfZm5HLbyielnqU1DfFCbTrc1lic9xer4X0042YRvQ6782l7&#10;/TnEH9+7CLV+fJg2LyACTuEvDDd8RoecmY7uQqUXrYZlkqw4qmEWxSx1S6ilYpujhkW8Apln8r9D&#10;/gsAAP//AwBQSwECLQAUAAYACAAAACEAtoM4kv4AAADhAQAAEwAAAAAAAAAAAAAAAAAAAAAAW0Nv&#10;bnRlbnRfVHlwZXNdLnhtbFBLAQItABQABgAIAAAAIQA4/SH/1gAAAJQBAAALAAAAAAAAAAAAAAAA&#10;AC8BAABfcmVscy8ucmVsc1BLAQItABQABgAIAAAAIQAso7VEwAMAAIsTAAAOAAAAAAAAAAAAAAAA&#10;AC4CAABkcnMvZTJvRG9jLnhtbFBLAQItABQABgAIAAAAIQD1n8a34QAAAAsBAAAPAAAAAAAAAAAA&#10;AAAAABoGAABkcnMvZG93bnJldi54bWxQSwUGAAAAAAQABADzAAAAKAcAAAAA&#10;">
              <v:rect id="Rectangle 9" o:spid="_x0000_s1027" style="position:absolute;left:8681;top:16183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5btMQA&#10;AADaAAAADwAAAGRycy9kb3ducmV2LnhtbESPQWsCMRSE74X+h/CE3mpWKVJWo4hUlF6sWqjH183r&#10;7urmZU1SN/77piB4HGbmG2Yyi6YRF3K+tqxg0M9AEBdW11wq+Nwvn19B+ICssbFMCq7kYTZ9fJhg&#10;rm3HW7rsQikShH2OCqoQ2lxKX1Rk0PdtS5y8H+sMhiRdKbXDLsFNI4dZNpIGa04LFba0qKg47X6N&#10;gvMq+15+bTfvw6OLsVvHl7fi46DUUy/OxyACxXAP39prrWAE/1fSDZ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eW7TEAAAA2gAAAA8AAAAAAAAAAAAAAAAAmAIAAGRycy9k&#10;b3ducmV2LnhtbFBLBQYAAAAABAAEAPUAAACJAwAAAAA=&#10;" fillcolor="white [3212]" stroked="f">
                <v:fill color2="#df6d27" angle="90" focus="100%" type="gradient"/>
              </v:rect>
              <v:rect id="Rectangle 10" o:spid="_x0000_s1028" style="position:absolute;left:8681;top:16026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9sr8IA&#10;AADaAAAADwAAAGRycy9kb3ducmV2LnhtbESPQYvCMBSE74L/IbwFb5quB3epRnEFixdha3vx9mje&#10;tsXmpTTRVn+9EYQ9DjPzDbPaDKYRN+pcbVnB5ywCQVxYXXOpIM/2028QziNrbCyTgjs52KzHoxXG&#10;2vac0u3kSxEg7GJUUHnfxlK6oiKDbmZb4uD92c6gD7Irpe6wD3DTyHkULaTBmsNChS3tKioup6tR&#10;kOSU1j/9NkuPKdMjPyeXX5MoNfkYtksQngb/H363D1rBF7yu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f2yvwgAAANoAAAAPAAAAAAAAAAAAAAAAAJgCAABkcnMvZG93&#10;bnJldi54bWxQSwUGAAAAAAQABAD1AAAAhwMAAAAA&#10;" fillcolor="white [3212]" stroked="f">
                <v:fill color2="#007dc5" angle="90" focus="100%" type="gradient"/>
              </v:rect>
              <v:rect id="Rectangle 11" o:spid="_x0000_s1029" style="position:absolute;left:8681;top:15869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6NCr8A&#10;AADaAAAADwAAAGRycy9kb3ducmV2LnhtbERPy4rCMBTdD/gP4QruxlQFlWoUkRF8Ifj4gGtzbavN&#10;TaeJtf69WQzM8nDe03ljClFT5XLLCnrdCARxYnXOqYLLefU9BuE8ssbCMil4k4P5rPU1xVjbFx+p&#10;PvlUhBB2MSrIvC9jKV2SkUHXtSVx4G62MugDrFKpK3yFcFPIfhQNpcGcQ0OGJS0zSh6np1HwO7rL&#10;9fWqB/uf3UFu6v525B9bpTrtZjEB4anx/+I/91orCFvDlXAD5O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jo0KvwAAANoAAAAPAAAAAAAAAAAAAAAAAJgCAABkcnMvZG93bnJl&#10;di54bWxQSwUGAAAAAAQABAD1AAAAhAMAAAAA&#10;" fillcolor="white [3212]" stroked="f">
                <v:fill color2="#50b848" angle="90" focus="100%" type="gradient"/>
              </v:rect>
              <v:rect id="Rectangle 12" o:spid="_x0000_s1030" style="position:absolute;left:8681;top:15714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3fWsAA&#10;AADaAAAADwAAAGRycy9kb3ducmV2LnhtbESPS4sCMRCE74L/IfTCXkQzPpB11iiDrODVB7LHZtKb&#10;GXbSCZOo4783guCxqPqqqOW6s424UhtqxwrGowwEcel0zUbB6bgdfoEIEVlj45gU3CnAetXvLTHX&#10;7sZ7uh6iEamEQ44Kqhh9LmUoK7IYRs4TJ+/PtRZjkq2RusVbKreNnGTZXFqsOS1U6GlTUfl/uFgF&#10;CzMpZk3hfzPyPwNjz9yVcarU50dXfIOI1MV3+EXvdOLgeSXdAL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y3fWsAAAADaAAAADwAAAAAAAAAAAAAAAACYAgAAZHJzL2Rvd25y&#10;ZXYueG1sUEsFBgAAAAAEAAQA9QAAAIUDAAAAAA==&#10;" fillcolor="white [3212]" stroked="f">
                <v:fill color2="#665d58" angle="90" focus="100%" type="gradient"/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DCD17" w14:textId="77777777" w:rsidR="00B51D30" w:rsidRDefault="00B51D30" w:rsidP="0038772F">
      <w:pPr>
        <w:spacing w:after="0" w:line="240" w:lineRule="auto"/>
      </w:pPr>
      <w:r>
        <w:separator/>
      </w:r>
    </w:p>
  </w:footnote>
  <w:footnote w:type="continuationSeparator" w:id="0">
    <w:p w14:paraId="17230663" w14:textId="77777777" w:rsidR="00B51D30" w:rsidRDefault="00B51D30" w:rsidP="00387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15ED5" w14:textId="77777777" w:rsidR="00564DED" w:rsidRDefault="00564DED" w:rsidP="00564DED">
    <w:pPr>
      <w:pStyle w:val="a6"/>
      <w:tabs>
        <w:tab w:val="clear" w:pos="4153"/>
        <w:tab w:val="clear" w:pos="8306"/>
        <w:tab w:val="left" w:pos="6043"/>
      </w:tabs>
    </w:pPr>
    <w:r w:rsidRPr="00105961">
      <w:rPr>
        <w:rFonts w:cs="Arial"/>
        <w:noProof/>
        <w:rtl/>
      </w:rPr>
      <w:drawing>
        <wp:anchor distT="0" distB="0" distL="114300" distR="114300" simplePos="0" relativeHeight="251659264" behindDoc="0" locked="0" layoutInCell="1" allowOverlap="1" wp14:anchorId="02E6D587" wp14:editId="6C9A3CDC">
          <wp:simplePos x="0" y="0"/>
          <wp:positionH relativeFrom="column">
            <wp:posOffset>-19685</wp:posOffset>
          </wp:positionH>
          <wp:positionV relativeFrom="paragraph">
            <wp:posOffset>-21590</wp:posOffset>
          </wp:positionV>
          <wp:extent cx="1550670" cy="517525"/>
          <wp:effectExtent l="19050" t="0" r="0" b="0"/>
          <wp:wrapSquare wrapText="bothSides"/>
          <wp:docPr id="3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MI_RGB_509x170_P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670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B99BA" w14:textId="77777777" w:rsidR="00564DED" w:rsidRDefault="00564DED" w:rsidP="00564DED">
    <w:pPr>
      <w:pStyle w:val="a6"/>
      <w:ind w:left="-2" w:firstLine="2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A6A01C" wp14:editId="5E592DBC">
          <wp:simplePos x="0" y="0"/>
          <wp:positionH relativeFrom="column">
            <wp:posOffset>-27940</wp:posOffset>
          </wp:positionH>
          <wp:positionV relativeFrom="paragraph">
            <wp:posOffset>10795</wp:posOffset>
          </wp:positionV>
          <wp:extent cx="1550670" cy="517525"/>
          <wp:effectExtent l="19050" t="0" r="0" b="0"/>
          <wp:wrapSquare wrapText="bothSides"/>
          <wp:docPr id="2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MI_RGB_509x170_P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670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A0530CF" w14:textId="77777777" w:rsidR="00564DED" w:rsidRDefault="00564DED" w:rsidP="00564DED">
    <w:pPr>
      <w:pStyle w:val="a6"/>
    </w:pPr>
  </w:p>
  <w:p w14:paraId="342E76E7" w14:textId="77777777" w:rsidR="00564DED" w:rsidRDefault="00564DED" w:rsidP="00564DED">
    <w:pPr>
      <w:pStyle w:val="a6"/>
    </w:pPr>
  </w:p>
  <w:p w14:paraId="75943F93" w14:textId="77777777" w:rsidR="00564DED" w:rsidRPr="001B73D5" w:rsidRDefault="007325F3" w:rsidP="00564DED">
    <w:pPr>
      <w:pStyle w:val="a6"/>
      <w:tabs>
        <w:tab w:val="clear" w:pos="4153"/>
        <w:tab w:val="clear" w:pos="8306"/>
      </w:tabs>
      <w:ind w:left="7369"/>
      <w:rPr>
        <w:b/>
        <w:bCs/>
        <w:rtl/>
      </w:rPr>
    </w:pPr>
    <w:sdt>
      <w:sdtPr>
        <w:rPr>
          <w:rFonts w:hint="cs"/>
          <w:b/>
          <w:bCs/>
          <w:rtl/>
        </w:rPr>
        <w:id w:val="6241214"/>
        <w:placeholder>
          <w:docPart w:val="9BE034E705B54EF78F6D769BD094BCD4"/>
        </w:placeholder>
        <w:showingPlcHdr/>
      </w:sdtPr>
      <w:sdtEndPr/>
      <w:sdtContent>
        <w:r w:rsidR="00564DED">
          <w:rPr>
            <w:rFonts w:hint="cs"/>
            <w:b/>
            <w:bCs/>
            <w:rtl/>
          </w:rPr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34DCD"/>
    <w:multiLevelType w:val="hybridMultilevel"/>
    <w:tmpl w:val="D2AE04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F12E72"/>
    <w:multiLevelType w:val="hybridMultilevel"/>
    <w:tmpl w:val="047AF5E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B7EF2"/>
    <w:multiLevelType w:val="hybridMultilevel"/>
    <w:tmpl w:val="26B0AE0A"/>
    <w:lvl w:ilvl="0" w:tplc="BF9EB25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20B41"/>
    <w:multiLevelType w:val="hybridMultilevel"/>
    <w:tmpl w:val="F63021B0"/>
    <w:lvl w:ilvl="0" w:tplc="35CE9B9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4A0C23"/>
    <w:multiLevelType w:val="hybridMultilevel"/>
    <w:tmpl w:val="60FE6EE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095246"/>
    <w:multiLevelType w:val="hybridMultilevel"/>
    <w:tmpl w:val="60FE6EE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D62FFF"/>
    <w:multiLevelType w:val="hybridMultilevel"/>
    <w:tmpl w:val="092E6CFA"/>
    <w:lvl w:ilvl="0" w:tplc="AED0E3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21816"/>
    <w:multiLevelType w:val="hybridMultilevel"/>
    <w:tmpl w:val="60FE6EE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875A0A"/>
    <w:multiLevelType w:val="hybridMultilevel"/>
    <w:tmpl w:val="6C26515C"/>
    <w:lvl w:ilvl="0" w:tplc="0409000F">
      <w:start w:val="1"/>
      <w:numFmt w:val="decimal"/>
      <w:lvlText w:val="%1."/>
      <w:lvlJc w:val="left"/>
      <w:pPr>
        <w:ind w:left="87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592"/>
        </w:tabs>
        <w:ind w:left="1592" w:hanging="360"/>
      </w:pPr>
    </w:lvl>
    <w:lvl w:ilvl="2" w:tplc="0409001B">
      <w:start w:val="1"/>
      <w:numFmt w:val="decimal"/>
      <w:lvlText w:val="%3."/>
      <w:lvlJc w:val="left"/>
      <w:pPr>
        <w:tabs>
          <w:tab w:val="num" w:pos="2312"/>
        </w:tabs>
        <w:ind w:left="2312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04090019">
      <w:start w:val="1"/>
      <w:numFmt w:val="decimal"/>
      <w:lvlText w:val="%5."/>
      <w:lvlJc w:val="left"/>
      <w:pPr>
        <w:tabs>
          <w:tab w:val="num" w:pos="3752"/>
        </w:tabs>
        <w:ind w:left="3752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72"/>
        </w:tabs>
        <w:ind w:left="4472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12"/>
        </w:tabs>
        <w:ind w:left="5912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32"/>
        </w:tabs>
        <w:ind w:left="6632" w:hanging="360"/>
      </w:pPr>
    </w:lvl>
  </w:abstractNum>
  <w:abstractNum w:abstractNumId="9" w15:restartNumberingAfterBreak="0">
    <w:nsid w:val="56AA0FB3"/>
    <w:multiLevelType w:val="multilevel"/>
    <w:tmpl w:val="736EE1F4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right="567" w:hanging="567"/>
      </w:pPr>
    </w:lvl>
    <w:lvl w:ilvl="1">
      <w:start w:val="1"/>
      <w:numFmt w:val="hebrew1"/>
      <w:pStyle w:val="2"/>
      <w:lvlText w:val="%2."/>
      <w:lvlJc w:val="left"/>
      <w:pPr>
        <w:tabs>
          <w:tab w:val="num" w:pos="1134"/>
        </w:tabs>
        <w:ind w:left="1134" w:right="1134" w:hanging="567"/>
      </w:pPr>
    </w:lvl>
    <w:lvl w:ilvl="2">
      <w:start w:val="1"/>
      <w:numFmt w:val="decimal"/>
      <w:pStyle w:val="3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pStyle w:val="4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</w:lvl>
  </w:abstractNum>
  <w:abstractNum w:abstractNumId="10" w15:restartNumberingAfterBreak="0">
    <w:nsid w:val="56E73697"/>
    <w:multiLevelType w:val="hybridMultilevel"/>
    <w:tmpl w:val="820C7F38"/>
    <w:lvl w:ilvl="0" w:tplc="5DEEFC4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12EE4"/>
    <w:multiLevelType w:val="multilevel"/>
    <w:tmpl w:val="39FA9F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2" w15:restartNumberingAfterBreak="0">
    <w:nsid w:val="7B122641"/>
    <w:multiLevelType w:val="hybridMultilevel"/>
    <w:tmpl w:val="7DA256EC"/>
    <w:lvl w:ilvl="0" w:tplc="7728B4A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77EDD"/>
    <w:multiLevelType w:val="hybridMultilevel"/>
    <w:tmpl w:val="6E44B3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2"/>
  </w:num>
  <w:num w:numId="11">
    <w:abstractNumId w:val="12"/>
  </w:num>
  <w:num w:numId="12">
    <w:abstractNumId w:val="10"/>
  </w:num>
  <w:num w:numId="13">
    <w:abstractNumId w:val="6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DED"/>
    <w:rsid w:val="0000546D"/>
    <w:rsid w:val="0001467B"/>
    <w:rsid w:val="00015196"/>
    <w:rsid w:val="00022186"/>
    <w:rsid w:val="000254D5"/>
    <w:rsid w:val="00027CCC"/>
    <w:rsid w:val="00041BB1"/>
    <w:rsid w:val="00047D44"/>
    <w:rsid w:val="000552CD"/>
    <w:rsid w:val="0005612B"/>
    <w:rsid w:val="0006056B"/>
    <w:rsid w:val="00061889"/>
    <w:rsid w:val="00061CCE"/>
    <w:rsid w:val="00067CCA"/>
    <w:rsid w:val="00070591"/>
    <w:rsid w:val="00075505"/>
    <w:rsid w:val="00076D35"/>
    <w:rsid w:val="00083FC5"/>
    <w:rsid w:val="000A1FC0"/>
    <w:rsid w:val="000A2006"/>
    <w:rsid w:val="000A2226"/>
    <w:rsid w:val="000A2E19"/>
    <w:rsid w:val="000B08DA"/>
    <w:rsid w:val="000C004D"/>
    <w:rsid w:val="000C284A"/>
    <w:rsid w:val="000D1A85"/>
    <w:rsid w:val="000D22C6"/>
    <w:rsid w:val="000D6FF2"/>
    <w:rsid w:val="000E559C"/>
    <w:rsid w:val="000E741C"/>
    <w:rsid w:val="00100594"/>
    <w:rsid w:val="001016FF"/>
    <w:rsid w:val="00110638"/>
    <w:rsid w:val="001164ED"/>
    <w:rsid w:val="00120BFC"/>
    <w:rsid w:val="00124364"/>
    <w:rsid w:val="00134F4A"/>
    <w:rsid w:val="00135EBD"/>
    <w:rsid w:val="001454BD"/>
    <w:rsid w:val="00161582"/>
    <w:rsid w:val="00161AD2"/>
    <w:rsid w:val="001709FD"/>
    <w:rsid w:val="00183B82"/>
    <w:rsid w:val="0018777D"/>
    <w:rsid w:val="00195712"/>
    <w:rsid w:val="001A0627"/>
    <w:rsid w:val="001A1D6C"/>
    <w:rsid w:val="001B1485"/>
    <w:rsid w:val="001B5011"/>
    <w:rsid w:val="001C204E"/>
    <w:rsid w:val="001C29D8"/>
    <w:rsid w:val="001C2F8C"/>
    <w:rsid w:val="001C4CCC"/>
    <w:rsid w:val="001D5A44"/>
    <w:rsid w:val="001E362E"/>
    <w:rsid w:val="001F2837"/>
    <w:rsid w:val="001F4F97"/>
    <w:rsid w:val="001F75AE"/>
    <w:rsid w:val="00203EBB"/>
    <w:rsid w:val="00211033"/>
    <w:rsid w:val="002215C9"/>
    <w:rsid w:val="00223DB6"/>
    <w:rsid w:val="002243A7"/>
    <w:rsid w:val="00230DBD"/>
    <w:rsid w:val="00232CE8"/>
    <w:rsid w:val="002353D8"/>
    <w:rsid w:val="002474C1"/>
    <w:rsid w:val="0025016F"/>
    <w:rsid w:val="00276273"/>
    <w:rsid w:val="002763F3"/>
    <w:rsid w:val="00290088"/>
    <w:rsid w:val="002904A1"/>
    <w:rsid w:val="00293E7B"/>
    <w:rsid w:val="002A2A7C"/>
    <w:rsid w:val="002A5106"/>
    <w:rsid w:val="002A5557"/>
    <w:rsid w:val="002A612E"/>
    <w:rsid w:val="002B15C2"/>
    <w:rsid w:val="002B4546"/>
    <w:rsid w:val="002C2440"/>
    <w:rsid w:val="002C6E3D"/>
    <w:rsid w:val="002D39CC"/>
    <w:rsid w:val="002E0C6C"/>
    <w:rsid w:val="002E3C49"/>
    <w:rsid w:val="002F415B"/>
    <w:rsid w:val="00303664"/>
    <w:rsid w:val="00320199"/>
    <w:rsid w:val="00332A80"/>
    <w:rsid w:val="00344542"/>
    <w:rsid w:val="00347836"/>
    <w:rsid w:val="00352FDE"/>
    <w:rsid w:val="0035338A"/>
    <w:rsid w:val="00356D68"/>
    <w:rsid w:val="003611E1"/>
    <w:rsid w:val="00361EE9"/>
    <w:rsid w:val="00362533"/>
    <w:rsid w:val="0037474B"/>
    <w:rsid w:val="003754E7"/>
    <w:rsid w:val="0037777E"/>
    <w:rsid w:val="00385E8B"/>
    <w:rsid w:val="0038772F"/>
    <w:rsid w:val="0039326B"/>
    <w:rsid w:val="003934D7"/>
    <w:rsid w:val="0039668F"/>
    <w:rsid w:val="00396CE6"/>
    <w:rsid w:val="003A0612"/>
    <w:rsid w:val="003A3266"/>
    <w:rsid w:val="003A65EE"/>
    <w:rsid w:val="003B2934"/>
    <w:rsid w:val="003B4228"/>
    <w:rsid w:val="003C0FC3"/>
    <w:rsid w:val="003C5B50"/>
    <w:rsid w:val="003D18F0"/>
    <w:rsid w:val="003D2DD4"/>
    <w:rsid w:val="003D2E68"/>
    <w:rsid w:val="003D56DB"/>
    <w:rsid w:val="003D6957"/>
    <w:rsid w:val="003E02C1"/>
    <w:rsid w:val="00400427"/>
    <w:rsid w:val="00402BD2"/>
    <w:rsid w:val="00406060"/>
    <w:rsid w:val="004218F1"/>
    <w:rsid w:val="00421F43"/>
    <w:rsid w:val="004255AC"/>
    <w:rsid w:val="00434183"/>
    <w:rsid w:val="00435676"/>
    <w:rsid w:val="0044761F"/>
    <w:rsid w:val="0045470E"/>
    <w:rsid w:val="004630A7"/>
    <w:rsid w:val="00482309"/>
    <w:rsid w:val="00486F2D"/>
    <w:rsid w:val="0049468E"/>
    <w:rsid w:val="00497144"/>
    <w:rsid w:val="004A417F"/>
    <w:rsid w:val="004B7568"/>
    <w:rsid w:val="004D0412"/>
    <w:rsid w:val="004D5B2C"/>
    <w:rsid w:val="004D6EA5"/>
    <w:rsid w:val="004E2815"/>
    <w:rsid w:val="004E513D"/>
    <w:rsid w:val="004E7237"/>
    <w:rsid w:val="00512643"/>
    <w:rsid w:val="00516B9A"/>
    <w:rsid w:val="00521116"/>
    <w:rsid w:val="00524F52"/>
    <w:rsid w:val="005367E3"/>
    <w:rsid w:val="00540216"/>
    <w:rsid w:val="005427BB"/>
    <w:rsid w:val="00543939"/>
    <w:rsid w:val="00545A38"/>
    <w:rsid w:val="00546833"/>
    <w:rsid w:val="00547157"/>
    <w:rsid w:val="0055054C"/>
    <w:rsid w:val="00554974"/>
    <w:rsid w:val="00564DED"/>
    <w:rsid w:val="00576F78"/>
    <w:rsid w:val="00583217"/>
    <w:rsid w:val="00585B95"/>
    <w:rsid w:val="005863C9"/>
    <w:rsid w:val="00597F47"/>
    <w:rsid w:val="005B021C"/>
    <w:rsid w:val="005B1CB7"/>
    <w:rsid w:val="005C19DF"/>
    <w:rsid w:val="005C20B0"/>
    <w:rsid w:val="005C5967"/>
    <w:rsid w:val="005C6B2A"/>
    <w:rsid w:val="005D1544"/>
    <w:rsid w:val="005D1A93"/>
    <w:rsid w:val="005D1BBA"/>
    <w:rsid w:val="005D3CA0"/>
    <w:rsid w:val="005E52AE"/>
    <w:rsid w:val="005E7ABA"/>
    <w:rsid w:val="005F2498"/>
    <w:rsid w:val="005F70A5"/>
    <w:rsid w:val="00603984"/>
    <w:rsid w:val="00604837"/>
    <w:rsid w:val="0061753D"/>
    <w:rsid w:val="0062207E"/>
    <w:rsid w:val="006537FC"/>
    <w:rsid w:val="00654494"/>
    <w:rsid w:val="00657DC1"/>
    <w:rsid w:val="00660E85"/>
    <w:rsid w:val="00661BDF"/>
    <w:rsid w:val="006630D6"/>
    <w:rsid w:val="0066606B"/>
    <w:rsid w:val="0067449C"/>
    <w:rsid w:val="006745F6"/>
    <w:rsid w:val="00674FCA"/>
    <w:rsid w:val="00685C9A"/>
    <w:rsid w:val="00687B23"/>
    <w:rsid w:val="006903F8"/>
    <w:rsid w:val="00690946"/>
    <w:rsid w:val="006A2EF9"/>
    <w:rsid w:val="006A3B88"/>
    <w:rsid w:val="006A57FA"/>
    <w:rsid w:val="006B0C3B"/>
    <w:rsid w:val="006B49FE"/>
    <w:rsid w:val="006C1590"/>
    <w:rsid w:val="006C6F69"/>
    <w:rsid w:val="006D0EEA"/>
    <w:rsid w:val="006E0FE1"/>
    <w:rsid w:val="006E405C"/>
    <w:rsid w:val="006F06E8"/>
    <w:rsid w:val="006F3495"/>
    <w:rsid w:val="006F51C1"/>
    <w:rsid w:val="00710175"/>
    <w:rsid w:val="007151EA"/>
    <w:rsid w:val="007325F3"/>
    <w:rsid w:val="007331BE"/>
    <w:rsid w:val="0073714F"/>
    <w:rsid w:val="007404D2"/>
    <w:rsid w:val="007448E2"/>
    <w:rsid w:val="00745D03"/>
    <w:rsid w:val="007463AF"/>
    <w:rsid w:val="007572CC"/>
    <w:rsid w:val="00762560"/>
    <w:rsid w:val="007640D0"/>
    <w:rsid w:val="00764AD1"/>
    <w:rsid w:val="0076570D"/>
    <w:rsid w:val="00766763"/>
    <w:rsid w:val="00776026"/>
    <w:rsid w:val="00785A65"/>
    <w:rsid w:val="007979C3"/>
    <w:rsid w:val="007A4CE3"/>
    <w:rsid w:val="007A672A"/>
    <w:rsid w:val="007B347F"/>
    <w:rsid w:val="007B4080"/>
    <w:rsid w:val="007B4430"/>
    <w:rsid w:val="007B5EFE"/>
    <w:rsid w:val="007C6311"/>
    <w:rsid w:val="007D6B76"/>
    <w:rsid w:val="007F6B57"/>
    <w:rsid w:val="00813107"/>
    <w:rsid w:val="008138B8"/>
    <w:rsid w:val="008138EB"/>
    <w:rsid w:val="0081794D"/>
    <w:rsid w:val="00817A61"/>
    <w:rsid w:val="00836DE5"/>
    <w:rsid w:val="00840DA8"/>
    <w:rsid w:val="00845766"/>
    <w:rsid w:val="00851FF3"/>
    <w:rsid w:val="0085610D"/>
    <w:rsid w:val="00857B34"/>
    <w:rsid w:val="00857F83"/>
    <w:rsid w:val="00860B00"/>
    <w:rsid w:val="00861C58"/>
    <w:rsid w:val="00866086"/>
    <w:rsid w:val="008A081C"/>
    <w:rsid w:val="008A516E"/>
    <w:rsid w:val="008A561A"/>
    <w:rsid w:val="008A75FE"/>
    <w:rsid w:val="008B0142"/>
    <w:rsid w:val="008B2AD7"/>
    <w:rsid w:val="008C26AD"/>
    <w:rsid w:val="008D1DAE"/>
    <w:rsid w:val="008D74A4"/>
    <w:rsid w:val="008E009F"/>
    <w:rsid w:val="008F2074"/>
    <w:rsid w:val="008F4F36"/>
    <w:rsid w:val="00902595"/>
    <w:rsid w:val="00902EEC"/>
    <w:rsid w:val="009032C4"/>
    <w:rsid w:val="009040C7"/>
    <w:rsid w:val="00915135"/>
    <w:rsid w:val="00917299"/>
    <w:rsid w:val="00917D38"/>
    <w:rsid w:val="00920D7C"/>
    <w:rsid w:val="00921AC5"/>
    <w:rsid w:val="00921F1A"/>
    <w:rsid w:val="00924E57"/>
    <w:rsid w:val="009340A7"/>
    <w:rsid w:val="0093546A"/>
    <w:rsid w:val="00941047"/>
    <w:rsid w:val="00942216"/>
    <w:rsid w:val="00950303"/>
    <w:rsid w:val="009513BD"/>
    <w:rsid w:val="00956C50"/>
    <w:rsid w:val="00960F92"/>
    <w:rsid w:val="00961EA2"/>
    <w:rsid w:val="0096503C"/>
    <w:rsid w:val="0099260D"/>
    <w:rsid w:val="00996BB2"/>
    <w:rsid w:val="009A19E4"/>
    <w:rsid w:val="009A3EC3"/>
    <w:rsid w:val="009B03E4"/>
    <w:rsid w:val="009B697C"/>
    <w:rsid w:val="009C5595"/>
    <w:rsid w:val="009C75DD"/>
    <w:rsid w:val="009D0916"/>
    <w:rsid w:val="009D10A5"/>
    <w:rsid w:val="009F118C"/>
    <w:rsid w:val="009F1199"/>
    <w:rsid w:val="009F38FF"/>
    <w:rsid w:val="00A06B28"/>
    <w:rsid w:val="00A13139"/>
    <w:rsid w:val="00A138F6"/>
    <w:rsid w:val="00A141F0"/>
    <w:rsid w:val="00A2256B"/>
    <w:rsid w:val="00A31CE6"/>
    <w:rsid w:val="00A44CB4"/>
    <w:rsid w:val="00A45317"/>
    <w:rsid w:val="00A51360"/>
    <w:rsid w:val="00A52A88"/>
    <w:rsid w:val="00A62087"/>
    <w:rsid w:val="00A63880"/>
    <w:rsid w:val="00A64DDF"/>
    <w:rsid w:val="00A66403"/>
    <w:rsid w:val="00A66500"/>
    <w:rsid w:val="00A772B1"/>
    <w:rsid w:val="00A9479D"/>
    <w:rsid w:val="00AA4310"/>
    <w:rsid w:val="00AC1CC6"/>
    <w:rsid w:val="00AC3DDC"/>
    <w:rsid w:val="00AD2B6C"/>
    <w:rsid w:val="00AD4B4B"/>
    <w:rsid w:val="00AD6C3B"/>
    <w:rsid w:val="00AD7E24"/>
    <w:rsid w:val="00AE17FD"/>
    <w:rsid w:val="00AF3FFC"/>
    <w:rsid w:val="00AF4C96"/>
    <w:rsid w:val="00AF5BE3"/>
    <w:rsid w:val="00B01B54"/>
    <w:rsid w:val="00B04DA4"/>
    <w:rsid w:val="00B07211"/>
    <w:rsid w:val="00B25A91"/>
    <w:rsid w:val="00B2687C"/>
    <w:rsid w:val="00B518F8"/>
    <w:rsid w:val="00B51D30"/>
    <w:rsid w:val="00B5507D"/>
    <w:rsid w:val="00B663FE"/>
    <w:rsid w:val="00B666F4"/>
    <w:rsid w:val="00B67D64"/>
    <w:rsid w:val="00B842B6"/>
    <w:rsid w:val="00B94A3A"/>
    <w:rsid w:val="00B94D31"/>
    <w:rsid w:val="00BA31F7"/>
    <w:rsid w:val="00BB4890"/>
    <w:rsid w:val="00C01BD0"/>
    <w:rsid w:val="00C0440F"/>
    <w:rsid w:val="00C108EC"/>
    <w:rsid w:val="00C110A2"/>
    <w:rsid w:val="00C12F60"/>
    <w:rsid w:val="00C23C22"/>
    <w:rsid w:val="00C31FF5"/>
    <w:rsid w:val="00C33490"/>
    <w:rsid w:val="00C34889"/>
    <w:rsid w:val="00C42A00"/>
    <w:rsid w:val="00C44765"/>
    <w:rsid w:val="00C45C20"/>
    <w:rsid w:val="00C52AC8"/>
    <w:rsid w:val="00C539B4"/>
    <w:rsid w:val="00C543F7"/>
    <w:rsid w:val="00C6222C"/>
    <w:rsid w:val="00C73330"/>
    <w:rsid w:val="00C76F68"/>
    <w:rsid w:val="00C864A2"/>
    <w:rsid w:val="00C96163"/>
    <w:rsid w:val="00CA2C2E"/>
    <w:rsid w:val="00CB34ED"/>
    <w:rsid w:val="00CB5B72"/>
    <w:rsid w:val="00CC0D0F"/>
    <w:rsid w:val="00CC1C36"/>
    <w:rsid w:val="00CD5B78"/>
    <w:rsid w:val="00CE2B06"/>
    <w:rsid w:val="00CE31FB"/>
    <w:rsid w:val="00D01F80"/>
    <w:rsid w:val="00D03279"/>
    <w:rsid w:val="00D054F4"/>
    <w:rsid w:val="00D1454F"/>
    <w:rsid w:val="00D24FA8"/>
    <w:rsid w:val="00D26E98"/>
    <w:rsid w:val="00D306C9"/>
    <w:rsid w:val="00D312A6"/>
    <w:rsid w:val="00D33A4F"/>
    <w:rsid w:val="00D37858"/>
    <w:rsid w:val="00D411BD"/>
    <w:rsid w:val="00D424AA"/>
    <w:rsid w:val="00D45E13"/>
    <w:rsid w:val="00D479EE"/>
    <w:rsid w:val="00D51A22"/>
    <w:rsid w:val="00D62B1B"/>
    <w:rsid w:val="00D63157"/>
    <w:rsid w:val="00D64229"/>
    <w:rsid w:val="00D71901"/>
    <w:rsid w:val="00D868D9"/>
    <w:rsid w:val="00D97D54"/>
    <w:rsid w:val="00DA20A6"/>
    <w:rsid w:val="00DA725A"/>
    <w:rsid w:val="00DB7E30"/>
    <w:rsid w:val="00DC006A"/>
    <w:rsid w:val="00DC5E3B"/>
    <w:rsid w:val="00DD2042"/>
    <w:rsid w:val="00DD7E1C"/>
    <w:rsid w:val="00DE0ED5"/>
    <w:rsid w:val="00DE3CB6"/>
    <w:rsid w:val="00DF0AEB"/>
    <w:rsid w:val="00DF0E7D"/>
    <w:rsid w:val="00E02050"/>
    <w:rsid w:val="00E0556E"/>
    <w:rsid w:val="00E14E97"/>
    <w:rsid w:val="00E207F9"/>
    <w:rsid w:val="00E21423"/>
    <w:rsid w:val="00E23961"/>
    <w:rsid w:val="00E3191B"/>
    <w:rsid w:val="00E31D03"/>
    <w:rsid w:val="00E340A8"/>
    <w:rsid w:val="00E3583D"/>
    <w:rsid w:val="00E36EEC"/>
    <w:rsid w:val="00E37FF1"/>
    <w:rsid w:val="00E52243"/>
    <w:rsid w:val="00E529BE"/>
    <w:rsid w:val="00E54C6F"/>
    <w:rsid w:val="00E60619"/>
    <w:rsid w:val="00E61FB8"/>
    <w:rsid w:val="00E668C4"/>
    <w:rsid w:val="00E726E2"/>
    <w:rsid w:val="00E7550F"/>
    <w:rsid w:val="00E76170"/>
    <w:rsid w:val="00E8326C"/>
    <w:rsid w:val="00E83281"/>
    <w:rsid w:val="00E91759"/>
    <w:rsid w:val="00E967B9"/>
    <w:rsid w:val="00EA0AEC"/>
    <w:rsid w:val="00EA578F"/>
    <w:rsid w:val="00EA65E9"/>
    <w:rsid w:val="00EB2C86"/>
    <w:rsid w:val="00EB6259"/>
    <w:rsid w:val="00EB6711"/>
    <w:rsid w:val="00ED3823"/>
    <w:rsid w:val="00ED3F94"/>
    <w:rsid w:val="00ED5E62"/>
    <w:rsid w:val="00EE325A"/>
    <w:rsid w:val="00EE4A87"/>
    <w:rsid w:val="00EE4D36"/>
    <w:rsid w:val="00EF496F"/>
    <w:rsid w:val="00F13D72"/>
    <w:rsid w:val="00F15136"/>
    <w:rsid w:val="00F211C0"/>
    <w:rsid w:val="00F237C7"/>
    <w:rsid w:val="00F24B76"/>
    <w:rsid w:val="00F24E8A"/>
    <w:rsid w:val="00F345C7"/>
    <w:rsid w:val="00F3685B"/>
    <w:rsid w:val="00F376D1"/>
    <w:rsid w:val="00F37832"/>
    <w:rsid w:val="00F47D5C"/>
    <w:rsid w:val="00F60911"/>
    <w:rsid w:val="00F6227B"/>
    <w:rsid w:val="00F63361"/>
    <w:rsid w:val="00F66E63"/>
    <w:rsid w:val="00F67603"/>
    <w:rsid w:val="00F778C5"/>
    <w:rsid w:val="00F9336A"/>
    <w:rsid w:val="00FA52DA"/>
    <w:rsid w:val="00FC36BB"/>
    <w:rsid w:val="00FC6CAA"/>
    <w:rsid w:val="00FC7E7C"/>
    <w:rsid w:val="00FD255A"/>
    <w:rsid w:val="00FD6E33"/>
    <w:rsid w:val="00FE2359"/>
    <w:rsid w:val="00FE793D"/>
    <w:rsid w:val="00FE7ED2"/>
    <w:rsid w:val="00FF1292"/>
    <w:rsid w:val="00FF184C"/>
    <w:rsid w:val="00FF240B"/>
    <w:rsid w:val="00FF374A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1712222"/>
  <w15:docId w15:val="{866F87AB-4B8F-40A8-9226-92416FAF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color w:val="000000" w:themeColor="text1"/>
        <w:sz w:val="24"/>
        <w:szCs w:val="24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8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760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6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F676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87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38772F"/>
  </w:style>
  <w:style w:type="paragraph" w:styleId="a8">
    <w:name w:val="footer"/>
    <w:basedOn w:val="a"/>
    <w:link w:val="a9"/>
    <w:unhideWhenUsed/>
    <w:rsid w:val="00387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rsid w:val="0038772F"/>
  </w:style>
  <w:style w:type="character" w:customStyle="1" w:styleId="aa">
    <w:name w:val="ממיברירתמחדל"/>
    <w:basedOn w:val="a0"/>
    <w:uiPriority w:val="1"/>
    <w:rsid w:val="0062207E"/>
    <w:rPr>
      <w:rFonts w:cs="David"/>
      <w:color w:val="000000" w:themeColor="text1"/>
      <w:szCs w:val="24"/>
    </w:rPr>
  </w:style>
  <w:style w:type="paragraph" w:customStyle="1" w:styleId="1">
    <w:name w:val="סיעוף 1"/>
    <w:basedOn w:val="a"/>
    <w:rsid w:val="0001467B"/>
    <w:pPr>
      <w:numPr>
        <w:numId w:val="1"/>
      </w:numPr>
      <w:spacing w:before="120" w:after="0" w:line="240" w:lineRule="auto"/>
      <w:ind w:right="0"/>
    </w:pPr>
    <w:rPr>
      <w:rFonts w:ascii="Times New Roman" w:eastAsia="Times New Roman" w:hAnsi="Times New Roman"/>
      <w:color w:val="auto"/>
    </w:rPr>
  </w:style>
  <w:style w:type="paragraph" w:customStyle="1" w:styleId="2">
    <w:name w:val="סיעוף 2"/>
    <w:basedOn w:val="1"/>
    <w:rsid w:val="0001467B"/>
    <w:pPr>
      <w:numPr>
        <w:ilvl w:val="1"/>
      </w:numPr>
      <w:ind w:right="0"/>
    </w:pPr>
  </w:style>
  <w:style w:type="paragraph" w:customStyle="1" w:styleId="3">
    <w:name w:val="סיעוף 3"/>
    <w:basedOn w:val="2"/>
    <w:rsid w:val="0001467B"/>
    <w:pPr>
      <w:numPr>
        <w:ilvl w:val="2"/>
      </w:numPr>
      <w:ind w:right="0"/>
    </w:pPr>
  </w:style>
  <w:style w:type="paragraph" w:customStyle="1" w:styleId="4">
    <w:name w:val="סיעוף 4"/>
    <w:basedOn w:val="3"/>
    <w:rsid w:val="0001467B"/>
    <w:pPr>
      <w:numPr>
        <w:ilvl w:val="3"/>
      </w:numPr>
      <w:ind w:right="0"/>
    </w:pPr>
  </w:style>
  <w:style w:type="paragraph" w:styleId="ab">
    <w:name w:val="List Paragraph"/>
    <w:basedOn w:val="a"/>
    <w:link w:val="ac"/>
    <w:uiPriority w:val="34"/>
    <w:qFormat/>
    <w:rsid w:val="000D22C6"/>
    <w:pPr>
      <w:ind w:left="720"/>
      <w:contextualSpacing/>
    </w:pPr>
  </w:style>
  <w:style w:type="table" w:styleId="ad">
    <w:name w:val="Table Grid"/>
    <w:basedOn w:val="a1"/>
    <w:uiPriority w:val="59"/>
    <w:rsid w:val="00564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פיסקת רשימה תו"/>
    <w:basedOn w:val="a0"/>
    <w:link w:val="ab"/>
    <w:uiPriority w:val="34"/>
    <w:locked/>
    <w:rsid w:val="00027CCC"/>
  </w:style>
  <w:style w:type="character" w:styleId="ae">
    <w:name w:val="annotation reference"/>
    <w:basedOn w:val="a0"/>
    <w:uiPriority w:val="99"/>
    <w:semiHidden/>
    <w:unhideWhenUsed/>
    <w:rsid w:val="00C864A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864A2"/>
    <w:pPr>
      <w:spacing w:line="240" w:lineRule="auto"/>
    </w:pPr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C864A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864A2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C864A2"/>
    <w:rPr>
      <w:b/>
      <w:bCs/>
      <w:sz w:val="20"/>
      <w:szCs w:val="20"/>
    </w:rPr>
  </w:style>
  <w:style w:type="character" w:customStyle="1" w:styleId="-">
    <w:name w:val="נספח - תיאור תו"/>
    <w:basedOn w:val="a0"/>
    <w:link w:val="-0"/>
    <w:locked/>
    <w:rsid w:val="00C31FF5"/>
    <w:rPr>
      <w:rFonts w:eastAsiaTheme="minorEastAsia"/>
      <w:color w:val="5A5A5A" w:themeColor="text1" w:themeTint="A5"/>
      <w:spacing w:val="15"/>
    </w:rPr>
  </w:style>
  <w:style w:type="paragraph" w:customStyle="1" w:styleId="-0">
    <w:name w:val="נספח - תיאור"/>
    <w:basedOn w:val="af3"/>
    <w:link w:val="-"/>
    <w:qFormat/>
    <w:rsid w:val="00C31FF5"/>
    <w:pPr>
      <w:numPr>
        <w:ilvl w:val="0"/>
      </w:numPr>
      <w:pBdr>
        <w:bottom w:val="single" w:sz="6" w:space="1" w:color="1F497D"/>
      </w:pBdr>
      <w:spacing w:after="60" w:line="240" w:lineRule="auto"/>
      <w:jc w:val="center"/>
      <w:outlineLvl w:val="1"/>
    </w:pPr>
    <w:rPr>
      <w:rFonts w:cs="David"/>
      <w:sz w:val="24"/>
      <w:szCs w:val="24"/>
    </w:rPr>
  </w:style>
  <w:style w:type="paragraph" w:styleId="af3">
    <w:name w:val="Subtitle"/>
    <w:basedOn w:val="a"/>
    <w:next w:val="a"/>
    <w:link w:val="af4"/>
    <w:uiPriority w:val="11"/>
    <w:qFormat/>
    <w:rsid w:val="00C31FF5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af4">
    <w:name w:val="כותרת משנה תו"/>
    <w:basedOn w:val="a0"/>
    <w:link w:val="af3"/>
    <w:uiPriority w:val="11"/>
    <w:rsid w:val="00C31FF5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customStyle="1" w:styleId="gmail-msolistparagraph">
    <w:name w:val="gmail-msolistparagraph"/>
    <w:basedOn w:val="a"/>
    <w:rsid w:val="00D424AA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character" w:styleId="Hyperlink">
    <w:name w:val="Hyperlink"/>
    <w:basedOn w:val="a0"/>
    <w:uiPriority w:val="99"/>
    <w:unhideWhenUsed/>
    <w:rsid w:val="001D5A44"/>
    <w:rPr>
      <w:color w:val="0000FF" w:themeColor="hyperlink"/>
      <w:u w:val="single"/>
    </w:rPr>
  </w:style>
  <w:style w:type="paragraph" w:styleId="af5">
    <w:name w:val="Title"/>
    <w:basedOn w:val="a"/>
    <w:link w:val="af6"/>
    <w:qFormat/>
    <w:rsid w:val="0096503C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auto"/>
      <w:szCs w:val="28"/>
      <w:lang w:eastAsia="he-IL"/>
    </w:rPr>
  </w:style>
  <w:style w:type="character" w:customStyle="1" w:styleId="af6">
    <w:name w:val="כותרת טקסט תו"/>
    <w:basedOn w:val="a0"/>
    <w:link w:val="af5"/>
    <w:rsid w:val="0096503C"/>
    <w:rPr>
      <w:rFonts w:ascii="Times New Roman" w:eastAsia="Times New Roman" w:hAnsi="Times New Roman"/>
      <w:b/>
      <w:bCs/>
      <w:color w:val="auto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9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hyperlink" Target="http://www.land.gov.il" TargetMode="External"/><Relationship Id="rId1" Type="http://schemas.openxmlformats.org/officeDocument/2006/relationships/hyperlink" Target="http://www.land.gov.il" TargetMode="External"/><Relationship Id="rId4" Type="http://schemas.openxmlformats.org/officeDocument/2006/relationships/image" Target="media/image20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hyperlink" Target="http://www.land.gov.il" TargetMode="External"/><Relationship Id="rId1" Type="http://schemas.openxmlformats.org/officeDocument/2006/relationships/hyperlink" Target="http://www.land.gov.il" TargetMode="External"/><Relationship Id="rId4" Type="http://schemas.openxmlformats.org/officeDocument/2006/relationships/image" Target="media/image20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ami.gov.il\shares\LApplic\MMIOfficeApplic\WordAddIn\Templates\TmpMm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BE034E705B54EF78F6D769BD094BCD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5F4096-437E-4C7C-ADB9-9A6DA1B4062E}"/>
      </w:docPartPr>
      <w:docPartBody>
        <w:p w:rsidR="007A040A" w:rsidRDefault="00974FAD">
          <w:pPr>
            <w:pStyle w:val="9BE034E705B54EF78F6D769BD094BCD4"/>
          </w:pPr>
          <w:r>
            <w:rPr>
              <w:rFonts w:hint="cs"/>
              <w:rtl/>
            </w:rPr>
            <w:t>[</w:t>
          </w:r>
          <w:r w:rsidRPr="00F47D5C">
            <w:rPr>
              <w:rFonts w:hint="cs"/>
              <w:color w:val="808080" w:themeColor="background1" w:themeShade="80"/>
              <w:rtl/>
            </w:rPr>
            <w:t>תאריך עברי</w:t>
          </w:r>
          <w:r>
            <w:rPr>
              <w:rFonts w:hint="cs"/>
              <w:rtl/>
            </w:rPr>
            <w:t>]</w:t>
          </w:r>
        </w:p>
      </w:docPartBody>
    </w:docPart>
    <w:docPart>
      <w:docPartPr>
        <w:name w:val="E90D79F70C904F1EAC90ED01BCA4BBF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D1A58A0-2226-48B8-8925-25D90DF4F9A0}"/>
      </w:docPartPr>
      <w:docPartBody>
        <w:p w:rsidR="007A040A" w:rsidRDefault="00974FAD">
          <w:pPr>
            <w:pStyle w:val="E90D79F70C904F1EAC90ED01BCA4BBFF"/>
          </w:pPr>
          <w:r>
            <w:rPr>
              <w:rStyle w:val="a3"/>
              <w:rFonts w:hint="cs"/>
              <w:color w:val="000000" w:themeColor="text1"/>
              <w:rtl/>
            </w:rPr>
            <w:t>[</w:t>
          </w:r>
          <w:r w:rsidRPr="00F47D5C">
            <w:rPr>
              <w:rStyle w:val="a3"/>
              <w:rFonts w:hint="cs"/>
              <w:color w:val="808080" w:themeColor="background1" w:themeShade="80"/>
              <w:rtl/>
            </w:rPr>
            <w:t>תאריך לועזי</w:t>
          </w:r>
          <w:r>
            <w:rPr>
              <w:rStyle w:val="a3"/>
              <w:rFonts w:hint="cs"/>
              <w:color w:val="000000" w:themeColor="text1"/>
              <w:rtl/>
            </w:rPr>
            <w:t>]</w:t>
          </w:r>
        </w:p>
      </w:docPartBody>
    </w:docPart>
    <w:docPart>
      <w:docPartPr>
        <w:name w:val="93108F288B10448BB362E80718C5074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2DDDD59-C099-4AF1-BC7E-2818244139BD}"/>
      </w:docPartPr>
      <w:docPartBody>
        <w:p w:rsidR="007A040A" w:rsidRDefault="00974FAD">
          <w:pPr>
            <w:pStyle w:val="93108F288B10448BB362E80718C50747"/>
          </w:pPr>
          <w:r>
            <w:rPr>
              <w:rFonts w:hint="cs"/>
              <w:rtl/>
            </w:rPr>
            <w:t xml:space="preserve"> </w:t>
          </w:r>
        </w:p>
      </w:docPartBody>
    </w:docPart>
    <w:docPart>
      <w:docPartPr>
        <w:name w:val="D901694FAA504C1886387BF3EBFBE18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E79DCC2-974A-4267-9381-47E196F8E388}"/>
      </w:docPartPr>
      <w:docPartBody>
        <w:p w:rsidR="007A040A" w:rsidRDefault="00841BD6" w:rsidP="00841BD6">
          <w:pPr>
            <w:pStyle w:val="D901694FAA504C1886387BF3EBFBE183"/>
          </w:pPr>
          <w:r w:rsidRPr="00DA1BAB">
            <w:rPr>
              <w:rStyle w:val="a3"/>
              <w:rFonts w:hint="cs"/>
              <w:rtl/>
            </w:rPr>
            <w:t>לחץ</w:t>
          </w:r>
          <w:r w:rsidRPr="00DA1BAB">
            <w:rPr>
              <w:rStyle w:val="a3"/>
              <w:rtl/>
            </w:rPr>
            <w:t xml:space="preserve"> </w:t>
          </w:r>
          <w:r w:rsidRPr="00DA1BAB">
            <w:rPr>
              <w:rStyle w:val="a3"/>
              <w:rFonts w:hint="cs"/>
              <w:rtl/>
            </w:rPr>
            <w:t>כאן</w:t>
          </w:r>
          <w:r w:rsidRPr="00DA1BAB">
            <w:rPr>
              <w:rStyle w:val="a3"/>
              <w:rtl/>
            </w:rPr>
            <w:t xml:space="preserve"> </w:t>
          </w:r>
          <w:r w:rsidRPr="00DA1BAB">
            <w:rPr>
              <w:rStyle w:val="a3"/>
              <w:rFonts w:hint="cs"/>
              <w:rtl/>
            </w:rPr>
            <w:t>להזנת</w:t>
          </w:r>
          <w:r w:rsidRPr="00DA1BAB">
            <w:rPr>
              <w:rStyle w:val="a3"/>
              <w:rtl/>
            </w:rPr>
            <w:t xml:space="preserve"> </w:t>
          </w:r>
          <w:r w:rsidRPr="00DA1BAB">
            <w:rPr>
              <w:rStyle w:val="a3"/>
              <w:rFonts w:hint="cs"/>
              <w:rtl/>
            </w:rPr>
            <w:t>טקסט</w:t>
          </w:r>
          <w:r w:rsidRPr="00DA1BAB">
            <w:rPr>
              <w:rStyle w:val="a3"/>
            </w:rPr>
            <w:t>.</w:t>
          </w:r>
        </w:p>
      </w:docPartBody>
    </w:docPart>
    <w:docPart>
      <w:docPartPr>
        <w:name w:val="2A4FE38A9FCE458E9D37C023844CC0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D85BA6D-3DFD-4AE6-8A45-4DB3861BA158}"/>
      </w:docPartPr>
      <w:docPartBody>
        <w:p w:rsidR="007A040A" w:rsidRDefault="00841BD6" w:rsidP="00841BD6">
          <w:pPr>
            <w:pStyle w:val="2A4FE38A9FCE458E9D37C023844CC0E1"/>
          </w:pPr>
          <w:r w:rsidRPr="00D01F80">
            <w:rPr>
              <w:rFonts w:hint="cs"/>
              <w:b/>
              <w:bCs/>
              <w:rtl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BD6"/>
    <w:rsid w:val="001C4D94"/>
    <w:rsid w:val="002723B6"/>
    <w:rsid w:val="002B592C"/>
    <w:rsid w:val="002F5151"/>
    <w:rsid w:val="0030325B"/>
    <w:rsid w:val="00566BDA"/>
    <w:rsid w:val="005829A0"/>
    <w:rsid w:val="005C6269"/>
    <w:rsid w:val="007A040A"/>
    <w:rsid w:val="00841BD6"/>
    <w:rsid w:val="00974FAD"/>
    <w:rsid w:val="00985849"/>
    <w:rsid w:val="00B34B76"/>
    <w:rsid w:val="00D16894"/>
    <w:rsid w:val="00F3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BE034E705B54EF78F6D769BD094BCD4">
    <w:name w:val="9BE034E705B54EF78F6D769BD094BCD4"/>
    <w:pPr>
      <w:bidi/>
    </w:pPr>
  </w:style>
  <w:style w:type="character" w:styleId="a3">
    <w:name w:val="Placeholder Text"/>
    <w:basedOn w:val="a0"/>
    <w:uiPriority w:val="99"/>
    <w:semiHidden/>
    <w:rsid w:val="00841BD6"/>
    <w:rPr>
      <w:color w:val="808080"/>
    </w:rPr>
  </w:style>
  <w:style w:type="paragraph" w:customStyle="1" w:styleId="E90D79F70C904F1EAC90ED01BCA4BBFF">
    <w:name w:val="E90D79F70C904F1EAC90ED01BCA4BBFF"/>
    <w:pPr>
      <w:bidi/>
    </w:pPr>
  </w:style>
  <w:style w:type="paragraph" w:customStyle="1" w:styleId="93108F288B10448BB362E80718C50747">
    <w:name w:val="93108F288B10448BB362E80718C50747"/>
    <w:pPr>
      <w:bidi/>
    </w:pPr>
  </w:style>
  <w:style w:type="paragraph" w:customStyle="1" w:styleId="B7505785E86743A69445C8A263196F5E">
    <w:name w:val="B7505785E86743A69445C8A263196F5E"/>
    <w:pPr>
      <w:bidi/>
    </w:pPr>
  </w:style>
  <w:style w:type="character" w:customStyle="1" w:styleId="a4">
    <w:name w:val="ממיברירתמחדל"/>
    <w:basedOn w:val="a0"/>
    <w:uiPriority w:val="1"/>
    <w:rsid w:val="00841BD6"/>
    <w:rPr>
      <w:rFonts w:cs="David"/>
      <w:color w:val="000000" w:themeColor="text1"/>
      <w:szCs w:val="24"/>
    </w:rPr>
  </w:style>
  <w:style w:type="paragraph" w:customStyle="1" w:styleId="9B80A5D69DCD423EA222860C9A78CB95">
    <w:name w:val="9B80A5D69DCD423EA222860C9A78CB95"/>
    <w:pPr>
      <w:bidi/>
    </w:pPr>
  </w:style>
  <w:style w:type="paragraph" w:customStyle="1" w:styleId="36B18A24AAFA44B08304AA8215D2455B">
    <w:name w:val="36B18A24AAFA44B08304AA8215D2455B"/>
    <w:pPr>
      <w:bidi/>
    </w:pPr>
  </w:style>
  <w:style w:type="paragraph" w:customStyle="1" w:styleId="9EBA12BF545C42DB89E92E4F93E0A65E">
    <w:name w:val="9EBA12BF545C42DB89E92E4F93E0A65E"/>
    <w:pPr>
      <w:bidi/>
    </w:pPr>
  </w:style>
  <w:style w:type="paragraph" w:customStyle="1" w:styleId="3047F551F3004086BC7033E6FD633E5D">
    <w:name w:val="3047F551F3004086BC7033E6FD633E5D"/>
    <w:pPr>
      <w:bidi/>
    </w:pPr>
  </w:style>
  <w:style w:type="paragraph" w:customStyle="1" w:styleId="68F5F98CC6D34A5EB60262EF2F907726">
    <w:name w:val="68F5F98CC6D34A5EB60262EF2F907726"/>
    <w:pPr>
      <w:bidi/>
    </w:pPr>
  </w:style>
  <w:style w:type="paragraph" w:customStyle="1" w:styleId="17715F55B03D47B0AD3202B344375366">
    <w:name w:val="17715F55B03D47B0AD3202B344375366"/>
    <w:pPr>
      <w:bidi/>
    </w:pPr>
  </w:style>
  <w:style w:type="paragraph" w:customStyle="1" w:styleId="33C01CFA1BC645B6968AE67CF1E14386">
    <w:name w:val="33C01CFA1BC645B6968AE67CF1E14386"/>
    <w:pPr>
      <w:bidi/>
    </w:pPr>
  </w:style>
  <w:style w:type="paragraph" w:customStyle="1" w:styleId="0C31F5001DF84276871DD0724091E01F">
    <w:name w:val="0C31F5001DF84276871DD0724091E01F"/>
    <w:pPr>
      <w:bidi/>
    </w:pPr>
  </w:style>
  <w:style w:type="paragraph" w:customStyle="1" w:styleId="76C41EC831584B9B9F2454405D8694C6">
    <w:name w:val="76C41EC831584B9B9F2454405D8694C6"/>
    <w:pPr>
      <w:bidi/>
    </w:pPr>
  </w:style>
  <w:style w:type="paragraph" w:customStyle="1" w:styleId="7F8BE7F3B9B24F1CA466C3DE68524F60">
    <w:name w:val="7F8BE7F3B9B24F1CA466C3DE68524F60"/>
    <w:pPr>
      <w:bidi/>
    </w:pPr>
  </w:style>
  <w:style w:type="paragraph" w:customStyle="1" w:styleId="80A5F3EE5BF242AFBC8703F552306C37">
    <w:name w:val="80A5F3EE5BF242AFBC8703F552306C37"/>
    <w:pPr>
      <w:bidi/>
    </w:pPr>
  </w:style>
  <w:style w:type="paragraph" w:customStyle="1" w:styleId="584D303F81DD411FA1BC198058E7E847">
    <w:name w:val="584D303F81DD411FA1BC198058E7E847"/>
    <w:pPr>
      <w:bidi/>
    </w:pPr>
  </w:style>
  <w:style w:type="paragraph" w:customStyle="1" w:styleId="05E88CD9D2E1479B9FF67F24256EED02">
    <w:name w:val="05E88CD9D2E1479B9FF67F24256EED02"/>
    <w:pPr>
      <w:bidi/>
    </w:pPr>
  </w:style>
  <w:style w:type="paragraph" w:customStyle="1" w:styleId="424CA4BC00DA4F639CF27C6A33DA84CA">
    <w:name w:val="424CA4BC00DA4F639CF27C6A33DA84CA"/>
    <w:pPr>
      <w:bidi/>
    </w:pPr>
  </w:style>
  <w:style w:type="paragraph" w:customStyle="1" w:styleId="2F1368A720614D6193BBC9C274926FAE">
    <w:name w:val="2F1368A720614D6193BBC9C274926FAE"/>
    <w:rsid w:val="00841BD6"/>
    <w:pPr>
      <w:bidi/>
    </w:pPr>
  </w:style>
  <w:style w:type="paragraph" w:customStyle="1" w:styleId="D901694FAA504C1886387BF3EBFBE183">
    <w:name w:val="D901694FAA504C1886387BF3EBFBE183"/>
    <w:rsid w:val="00841BD6"/>
    <w:pPr>
      <w:bidi/>
    </w:pPr>
  </w:style>
  <w:style w:type="paragraph" w:customStyle="1" w:styleId="3C4652D566644A24A2ED993E1589685D">
    <w:name w:val="3C4652D566644A24A2ED993E1589685D"/>
    <w:rsid w:val="00841BD6"/>
    <w:pPr>
      <w:bidi/>
    </w:pPr>
  </w:style>
  <w:style w:type="paragraph" w:customStyle="1" w:styleId="F8E6C8E8920B4D979F367A014ADA8528">
    <w:name w:val="F8E6C8E8920B4D979F367A014ADA8528"/>
    <w:rsid w:val="00841BD6"/>
    <w:pPr>
      <w:bidi/>
    </w:pPr>
  </w:style>
  <w:style w:type="paragraph" w:customStyle="1" w:styleId="54F1D578B9FC425580949396D592E57B">
    <w:name w:val="54F1D578B9FC425580949396D592E57B"/>
    <w:rsid w:val="00841BD6"/>
    <w:pPr>
      <w:bidi/>
    </w:pPr>
  </w:style>
  <w:style w:type="paragraph" w:customStyle="1" w:styleId="CBA15E339287468CBCB4E3476A28700D">
    <w:name w:val="CBA15E339287468CBCB4E3476A28700D"/>
    <w:rsid w:val="00841BD6"/>
    <w:pPr>
      <w:bidi/>
    </w:pPr>
  </w:style>
  <w:style w:type="paragraph" w:customStyle="1" w:styleId="F1A16421F6E24007867DD8F8964DC534">
    <w:name w:val="F1A16421F6E24007867DD8F8964DC534"/>
    <w:rsid w:val="00841BD6"/>
    <w:pPr>
      <w:bidi/>
    </w:pPr>
  </w:style>
  <w:style w:type="paragraph" w:customStyle="1" w:styleId="2A4FE38A9FCE458E9D37C023844CC0E1">
    <w:name w:val="2A4FE38A9FCE458E9D37C023844CC0E1"/>
    <w:rsid w:val="00841BD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5C9F5-0D05-4BB7-8D03-2803AC22A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TmpMmi.dotx</Template>
  <TotalTime>1</TotalTime>
  <Pages>1</Pages>
  <Words>90</Words>
  <Characters>453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lrahell רחל לנציאנו</dc:creator>
  <cp:lastModifiedBy>LITZIKB</cp:lastModifiedBy>
  <cp:revision>2</cp:revision>
  <cp:lastPrinted>2017-10-30T12:18:00Z</cp:lastPrinted>
  <dcterms:created xsi:type="dcterms:W3CDTF">2017-10-30T12:19:00Z</dcterms:created>
  <dcterms:modified xsi:type="dcterms:W3CDTF">2017-10-30T12:19:00Z</dcterms:modified>
</cp:coreProperties>
</file>